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12C4E" w14:textId="77777777" w:rsidR="0059208A" w:rsidRPr="0059208A" w:rsidRDefault="0059208A" w:rsidP="00734707">
      <w:pPr>
        <w:pStyle w:val="Heading1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 xml:space="preserve">Inschrijfformulier Cursussen </w:t>
      </w:r>
      <w:r w:rsidR="00734707">
        <w:rPr>
          <w:rFonts w:eastAsia="Times New Roman"/>
          <w:lang w:eastAsia="nl-NL"/>
        </w:rPr>
        <w:t>Eurofins C-mark</w:t>
      </w:r>
    </w:p>
    <w:p w14:paraId="3EF12C4F" w14:textId="77777777" w:rsidR="0059208A" w:rsidRPr="0059208A" w:rsidRDefault="0059208A" w:rsidP="0059208A">
      <w:pPr>
        <w:rPr>
          <w:rFonts w:eastAsia="Times New Roman" w:cs="Arial"/>
          <w:b/>
          <w:bCs/>
          <w:szCs w:val="20"/>
          <w:lang w:eastAsia="nl-NL"/>
        </w:rPr>
      </w:pPr>
    </w:p>
    <w:p w14:paraId="3EF12C50" w14:textId="77777777" w:rsidR="0059208A" w:rsidRPr="0059208A" w:rsidRDefault="0059208A" w:rsidP="00734707">
      <w:pPr>
        <w:pStyle w:val="Heading2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>Aanmelding voor de cursus:</w:t>
      </w:r>
    </w:p>
    <w:tbl>
      <w:tblPr>
        <w:tblW w:w="9639" w:type="dxa"/>
        <w:tblInd w:w="-5" w:type="dxa"/>
        <w:tblBorders>
          <w:top w:val="single" w:sz="4" w:space="0" w:color="75B0FF"/>
          <w:left w:val="single" w:sz="4" w:space="0" w:color="75B0FF"/>
          <w:bottom w:val="single" w:sz="4" w:space="0" w:color="75B0FF"/>
          <w:right w:val="single" w:sz="4" w:space="0" w:color="75B0FF"/>
          <w:insideH w:val="single" w:sz="4" w:space="0" w:color="75B0FF"/>
          <w:insideV w:val="single" w:sz="4" w:space="0" w:color="75B0FF"/>
        </w:tblBorders>
        <w:tblLook w:val="01E0" w:firstRow="1" w:lastRow="1" w:firstColumn="1" w:lastColumn="1" w:noHBand="0" w:noVBand="0"/>
      </w:tblPr>
      <w:tblGrid>
        <w:gridCol w:w="397"/>
        <w:gridCol w:w="1276"/>
        <w:gridCol w:w="992"/>
        <w:gridCol w:w="4252"/>
        <w:gridCol w:w="1985"/>
        <w:gridCol w:w="737"/>
      </w:tblGrid>
      <w:tr w:rsidR="0059208A" w:rsidRPr="0059208A" w14:paraId="3EF12C57" w14:textId="77777777" w:rsidTr="0059208A">
        <w:tc>
          <w:tcPr>
            <w:tcW w:w="397" w:type="dxa"/>
            <w:shd w:val="clear" w:color="auto" w:fill="75B0FF"/>
          </w:tcPr>
          <w:p w14:paraId="3EF12C51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vertAlign w:val="superscript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vertAlign w:val="superscript"/>
                <w:lang w:val="en-US" w:eastAsia="nl-NL"/>
              </w:rPr>
              <w:t>1)</w:t>
            </w:r>
          </w:p>
        </w:tc>
        <w:tc>
          <w:tcPr>
            <w:tcW w:w="1276" w:type="dxa"/>
            <w:shd w:val="clear" w:color="auto" w:fill="75B0FF"/>
          </w:tcPr>
          <w:p w14:paraId="3EF12C52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vertAlign w:val="superscript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Code</w:t>
            </w:r>
          </w:p>
        </w:tc>
        <w:tc>
          <w:tcPr>
            <w:tcW w:w="992" w:type="dxa"/>
            <w:shd w:val="clear" w:color="auto" w:fill="75B0FF"/>
          </w:tcPr>
          <w:p w14:paraId="3EF12C53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datum</w:t>
            </w:r>
            <w:r w:rsidRPr="0059208A">
              <w:rPr>
                <w:rFonts w:eastAsia="Times New Roman" w:cs="Arial"/>
                <w:b/>
                <w:szCs w:val="20"/>
                <w:vertAlign w:val="superscript"/>
                <w:lang w:val="en-US" w:eastAsia="nl-NL"/>
              </w:rPr>
              <w:t>2)</w:t>
            </w:r>
          </w:p>
        </w:tc>
        <w:tc>
          <w:tcPr>
            <w:tcW w:w="4252" w:type="dxa"/>
            <w:shd w:val="clear" w:color="auto" w:fill="75B0FF"/>
          </w:tcPr>
          <w:p w14:paraId="3EF12C54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Cursus</w:t>
            </w:r>
          </w:p>
        </w:tc>
        <w:tc>
          <w:tcPr>
            <w:tcW w:w="1985" w:type="dxa"/>
            <w:shd w:val="clear" w:color="auto" w:fill="75B0FF"/>
          </w:tcPr>
          <w:p w14:paraId="3EF12C55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Duur</w:t>
            </w:r>
          </w:p>
        </w:tc>
        <w:tc>
          <w:tcPr>
            <w:tcW w:w="737" w:type="dxa"/>
            <w:shd w:val="clear" w:color="auto" w:fill="75B0FF"/>
          </w:tcPr>
          <w:p w14:paraId="3EF12C56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b/>
                <w:szCs w:val="20"/>
                <w:lang w:val="en-US" w:eastAsia="nl-NL"/>
              </w:rPr>
              <w:t>Prijs</w:t>
            </w:r>
            <w:proofErr w:type="spellEnd"/>
          </w:p>
        </w:tc>
      </w:tr>
      <w:tr w:rsidR="0059208A" w:rsidRPr="0059208A" w14:paraId="3EF12C65" w14:textId="77777777" w:rsidTr="0059208A">
        <w:tc>
          <w:tcPr>
            <w:tcW w:w="397" w:type="dxa"/>
          </w:tcPr>
          <w:p w14:paraId="3EF12C5F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276" w:type="dxa"/>
          </w:tcPr>
          <w:p w14:paraId="3EF12C60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TZ1/2</w:t>
            </w:r>
          </w:p>
        </w:tc>
        <w:tc>
          <w:tcPr>
            <w:tcW w:w="992" w:type="dxa"/>
          </w:tcPr>
          <w:p w14:paraId="3EF12C61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</w:tcPr>
          <w:p w14:paraId="3EF12C62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 xml:space="preserve">Basiscursus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zwemwaterbehandeling</w:t>
            </w:r>
            <w:proofErr w:type="spellEnd"/>
          </w:p>
        </w:tc>
        <w:tc>
          <w:tcPr>
            <w:tcW w:w="1985" w:type="dxa"/>
          </w:tcPr>
          <w:p w14:paraId="3EF12C63" w14:textId="70398ADB" w:rsidR="0059208A" w:rsidRPr="0059208A" w:rsidRDefault="00B718C0" w:rsidP="0059208A">
            <w:pPr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2</w:t>
            </w:r>
            <w:r w:rsidR="0059208A" w:rsidRPr="0059208A">
              <w:rPr>
                <w:rFonts w:eastAsia="Times New Roman" w:cs="Arial"/>
                <w:szCs w:val="20"/>
                <w:lang w:eastAsia="nl-NL"/>
              </w:rPr>
              <w:t xml:space="preserve"> dagen</w:t>
            </w:r>
          </w:p>
        </w:tc>
        <w:tc>
          <w:tcPr>
            <w:tcW w:w="737" w:type="dxa"/>
          </w:tcPr>
          <w:p w14:paraId="3EF12C64" w14:textId="77777777" w:rsidR="0059208A" w:rsidRPr="0059208A" w:rsidRDefault="0059208A" w:rsidP="0059208A">
            <w:pPr>
              <w:rPr>
                <w:rFonts w:eastAsia="Times New Roman" w:cs="Arial"/>
                <w:szCs w:val="20"/>
                <w:vertAlign w:val="superscript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€ 499</w:t>
            </w:r>
            <w:r w:rsidRPr="0059208A">
              <w:rPr>
                <w:rFonts w:eastAsia="Times New Roman" w:cs="Arial"/>
                <w:szCs w:val="20"/>
                <w:lang w:val="en-US" w:eastAsia="nl-NL"/>
              </w:rPr>
              <w:t>,-</w:t>
            </w:r>
          </w:p>
        </w:tc>
      </w:tr>
      <w:tr w:rsidR="0059208A" w:rsidRPr="0059208A" w14:paraId="3EF12C6C" w14:textId="77777777" w:rsidTr="0059208A">
        <w:tc>
          <w:tcPr>
            <w:tcW w:w="397" w:type="dxa"/>
          </w:tcPr>
          <w:p w14:paraId="3EF12C66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</w:tcPr>
          <w:p w14:paraId="3EF12C67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TZ3</w:t>
            </w:r>
          </w:p>
        </w:tc>
        <w:tc>
          <w:tcPr>
            <w:tcW w:w="992" w:type="dxa"/>
          </w:tcPr>
          <w:p w14:paraId="3EF12C68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</w:tcPr>
          <w:p w14:paraId="3EF12C69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Vervolgcursus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zwemwaterbehandeling</w:t>
            </w:r>
            <w:proofErr w:type="spellEnd"/>
          </w:p>
        </w:tc>
        <w:tc>
          <w:tcPr>
            <w:tcW w:w="1985" w:type="dxa"/>
          </w:tcPr>
          <w:p w14:paraId="3EF12C6A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3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dagen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+ “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Eindtoets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>”</w:t>
            </w:r>
          </w:p>
        </w:tc>
        <w:tc>
          <w:tcPr>
            <w:tcW w:w="737" w:type="dxa"/>
          </w:tcPr>
          <w:p w14:paraId="3EF12C6B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€ 925,-</w:t>
            </w:r>
          </w:p>
        </w:tc>
      </w:tr>
      <w:tr w:rsidR="0059208A" w:rsidRPr="0059208A" w14:paraId="3EF12C73" w14:textId="77777777" w:rsidTr="0059208A">
        <w:tc>
          <w:tcPr>
            <w:tcW w:w="397" w:type="dxa"/>
          </w:tcPr>
          <w:p w14:paraId="3EF12C6D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</w:tcPr>
          <w:p w14:paraId="3EF12C6E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TS2</w:t>
            </w:r>
          </w:p>
        </w:tc>
        <w:tc>
          <w:tcPr>
            <w:tcW w:w="992" w:type="dxa"/>
          </w:tcPr>
          <w:p w14:paraId="3EF12C6F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</w:tcPr>
          <w:p w14:paraId="3EF12C70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Basiscursus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drinkwaterinstallaties</w:t>
            </w:r>
            <w:proofErr w:type="spellEnd"/>
          </w:p>
        </w:tc>
        <w:tc>
          <w:tcPr>
            <w:tcW w:w="1985" w:type="dxa"/>
          </w:tcPr>
          <w:p w14:paraId="3EF12C71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1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ochtend</w:t>
            </w:r>
            <w:proofErr w:type="spellEnd"/>
          </w:p>
        </w:tc>
        <w:tc>
          <w:tcPr>
            <w:tcW w:w="737" w:type="dxa"/>
          </w:tcPr>
          <w:p w14:paraId="3EF12C72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€ 225,-</w:t>
            </w:r>
          </w:p>
        </w:tc>
      </w:tr>
      <w:tr w:rsidR="0059208A" w:rsidRPr="0059208A" w14:paraId="3EF12C7A" w14:textId="77777777" w:rsidTr="0059208A">
        <w:tc>
          <w:tcPr>
            <w:tcW w:w="397" w:type="dxa"/>
          </w:tcPr>
          <w:p w14:paraId="3EF12C74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</w:tcPr>
          <w:p w14:paraId="3EF12C75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TS3</w:t>
            </w:r>
          </w:p>
        </w:tc>
        <w:tc>
          <w:tcPr>
            <w:tcW w:w="992" w:type="dxa"/>
          </w:tcPr>
          <w:p w14:paraId="3EF12C76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</w:tcPr>
          <w:p w14:paraId="3EF12C77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Vervolgcursus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drinkwaterinstallaties</w:t>
            </w:r>
            <w:proofErr w:type="spellEnd"/>
          </w:p>
        </w:tc>
        <w:tc>
          <w:tcPr>
            <w:tcW w:w="1985" w:type="dxa"/>
          </w:tcPr>
          <w:p w14:paraId="3EF12C78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1 dag</w:t>
            </w:r>
          </w:p>
        </w:tc>
        <w:tc>
          <w:tcPr>
            <w:tcW w:w="737" w:type="dxa"/>
          </w:tcPr>
          <w:p w14:paraId="3EF12C79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€ 375,-</w:t>
            </w:r>
          </w:p>
        </w:tc>
      </w:tr>
      <w:tr w:rsidR="0059208A" w:rsidRPr="0059208A" w14:paraId="3EF12C88" w14:textId="77777777" w:rsidTr="0059208A">
        <w:tc>
          <w:tcPr>
            <w:tcW w:w="397" w:type="dxa"/>
          </w:tcPr>
          <w:p w14:paraId="3EF12C82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</w:p>
        </w:tc>
        <w:tc>
          <w:tcPr>
            <w:tcW w:w="1276" w:type="dxa"/>
          </w:tcPr>
          <w:p w14:paraId="3EF12C83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TZE</w:t>
            </w:r>
          </w:p>
        </w:tc>
        <w:tc>
          <w:tcPr>
            <w:tcW w:w="992" w:type="dxa"/>
          </w:tcPr>
          <w:p w14:paraId="3EF12C84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…..../…...</w:t>
            </w:r>
          </w:p>
        </w:tc>
        <w:tc>
          <w:tcPr>
            <w:tcW w:w="4252" w:type="dxa"/>
          </w:tcPr>
          <w:p w14:paraId="3EF12C85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Cursus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Zwemwaterkwaliteit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(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nieuwe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zwemwaterwet</w:t>
            </w:r>
            <w:proofErr w:type="spellEnd"/>
            <w:r w:rsidRPr="0059208A">
              <w:rPr>
                <w:rFonts w:eastAsia="Times New Roman" w:cs="Arial"/>
                <w:szCs w:val="20"/>
                <w:lang w:val="en-US" w:eastAsia="nl-NL"/>
              </w:rPr>
              <w:t>)</w:t>
            </w:r>
          </w:p>
        </w:tc>
        <w:tc>
          <w:tcPr>
            <w:tcW w:w="1985" w:type="dxa"/>
          </w:tcPr>
          <w:p w14:paraId="3EF12C86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 xml:space="preserve">1 </w:t>
            </w:r>
            <w:proofErr w:type="spellStart"/>
            <w:r w:rsidRPr="0059208A">
              <w:rPr>
                <w:rFonts w:eastAsia="Times New Roman" w:cs="Arial"/>
                <w:szCs w:val="20"/>
                <w:lang w:val="en-US" w:eastAsia="nl-NL"/>
              </w:rPr>
              <w:t>ochtend</w:t>
            </w:r>
            <w:proofErr w:type="spellEnd"/>
          </w:p>
        </w:tc>
        <w:tc>
          <w:tcPr>
            <w:tcW w:w="737" w:type="dxa"/>
          </w:tcPr>
          <w:p w14:paraId="3EF12C87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val="en-US" w:eastAsia="nl-NL"/>
              </w:rPr>
            </w:pPr>
            <w:r w:rsidRPr="0059208A">
              <w:rPr>
                <w:rFonts w:eastAsia="Times New Roman" w:cs="Arial"/>
                <w:szCs w:val="20"/>
                <w:lang w:val="en-US" w:eastAsia="nl-NL"/>
              </w:rPr>
              <w:t>€ 225,-</w:t>
            </w:r>
          </w:p>
        </w:tc>
      </w:tr>
    </w:tbl>
    <w:p w14:paraId="3EF12C89" w14:textId="77777777" w:rsidR="0059208A" w:rsidRPr="0059208A" w:rsidRDefault="0059208A" w:rsidP="0059208A">
      <w:pPr>
        <w:rPr>
          <w:rFonts w:eastAsia="Times New Roman" w:cs="Arial"/>
          <w:szCs w:val="20"/>
          <w:lang w:eastAsia="nl-NL"/>
        </w:rPr>
      </w:pPr>
      <w:r w:rsidRPr="0059208A">
        <w:rPr>
          <w:rFonts w:eastAsia="Times New Roman" w:cs="Arial"/>
          <w:szCs w:val="20"/>
          <w:vertAlign w:val="superscript"/>
          <w:lang w:eastAsia="nl-NL"/>
        </w:rPr>
        <w:t>1)</w:t>
      </w:r>
      <w:r w:rsidRPr="0059208A">
        <w:rPr>
          <w:rFonts w:eastAsia="Times New Roman" w:cs="Arial"/>
          <w:szCs w:val="20"/>
          <w:lang w:eastAsia="nl-NL"/>
        </w:rPr>
        <w:t xml:space="preserve"> gewenste cursus aankruisen; </w:t>
      </w:r>
      <w:r w:rsidRPr="0059208A">
        <w:rPr>
          <w:rFonts w:eastAsia="Times New Roman" w:cs="Arial"/>
          <w:szCs w:val="20"/>
          <w:vertAlign w:val="superscript"/>
          <w:lang w:eastAsia="nl-NL"/>
        </w:rPr>
        <w:t>2)</w:t>
      </w:r>
      <w:r w:rsidRPr="0059208A">
        <w:rPr>
          <w:rFonts w:eastAsia="Times New Roman" w:cs="Arial"/>
          <w:szCs w:val="20"/>
          <w:lang w:eastAsia="nl-NL"/>
        </w:rPr>
        <w:t xml:space="preserve"> jj/mm; zie cursus agenda </w:t>
      </w:r>
    </w:p>
    <w:p w14:paraId="3EF12C8A" w14:textId="77777777" w:rsidR="0059208A" w:rsidRDefault="0059208A" w:rsidP="0059208A">
      <w:pPr>
        <w:rPr>
          <w:rFonts w:eastAsia="Times New Roman" w:cs="Arial"/>
          <w:b/>
          <w:bCs/>
          <w:szCs w:val="20"/>
          <w:lang w:eastAsia="nl-NL"/>
        </w:rPr>
      </w:pPr>
    </w:p>
    <w:p w14:paraId="3EF12C8B" w14:textId="77777777" w:rsidR="0059208A" w:rsidRPr="0059208A" w:rsidRDefault="0059208A" w:rsidP="00734707">
      <w:pPr>
        <w:pStyle w:val="Heading2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>Naam deelnemer(s):</w:t>
      </w:r>
    </w:p>
    <w:tbl>
      <w:tblPr>
        <w:tblW w:w="9658" w:type="dxa"/>
        <w:tblInd w:w="-24" w:type="dxa"/>
        <w:tblBorders>
          <w:top w:val="single" w:sz="4" w:space="0" w:color="75B0FF"/>
          <w:left w:val="single" w:sz="4" w:space="0" w:color="75B0FF"/>
          <w:bottom w:val="single" w:sz="4" w:space="0" w:color="75B0FF"/>
          <w:right w:val="single" w:sz="4" w:space="0" w:color="75B0FF"/>
          <w:insideH w:val="single" w:sz="4" w:space="0" w:color="75B0FF"/>
          <w:insideV w:val="single" w:sz="4" w:space="0" w:color="75B0FF"/>
        </w:tblBorders>
        <w:tblLook w:val="01E0" w:firstRow="1" w:lastRow="1" w:firstColumn="1" w:lastColumn="1" w:noHBand="0" w:noVBand="0"/>
      </w:tblPr>
      <w:tblGrid>
        <w:gridCol w:w="305"/>
        <w:gridCol w:w="682"/>
        <w:gridCol w:w="1969"/>
        <w:gridCol w:w="3044"/>
        <w:gridCol w:w="3658"/>
      </w:tblGrid>
      <w:tr w:rsidR="0059208A" w:rsidRPr="0059208A" w14:paraId="3EF12C91" w14:textId="77777777" w:rsidTr="00005E21">
        <w:tc>
          <w:tcPr>
            <w:tcW w:w="305" w:type="dxa"/>
            <w:shd w:val="clear" w:color="auto" w:fill="75B0FF"/>
          </w:tcPr>
          <w:p w14:paraId="3EF12C8C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</w:p>
        </w:tc>
        <w:tc>
          <w:tcPr>
            <w:tcW w:w="682" w:type="dxa"/>
            <w:shd w:val="clear" w:color="auto" w:fill="75B0FF"/>
          </w:tcPr>
          <w:p w14:paraId="3EF12C8D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eastAsia="nl-NL"/>
              </w:rPr>
              <w:t>m/v</w:t>
            </w:r>
          </w:p>
        </w:tc>
        <w:tc>
          <w:tcPr>
            <w:tcW w:w="1969" w:type="dxa"/>
            <w:shd w:val="clear" w:color="auto" w:fill="75B0FF"/>
          </w:tcPr>
          <w:p w14:paraId="3EF12C8E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eastAsia="nl-NL"/>
              </w:rPr>
              <w:t>Voornaam</w:t>
            </w:r>
          </w:p>
        </w:tc>
        <w:tc>
          <w:tcPr>
            <w:tcW w:w="3044" w:type="dxa"/>
            <w:shd w:val="clear" w:color="auto" w:fill="75B0FF"/>
          </w:tcPr>
          <w:p w14:paraId="3EF12C8F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eastAsia="nl-NL"/>
              </w:rPr>
              <w:t>Achternaam</w:t>
            </w:r>
          </w:p>
        </w:tc>
        <w:tc>
          <w:tcPr>
            <w:tcW w:w="3658" w:type="dxa"/>
            <w:shd w:val="clear" w:color="auto" w:fill="75B0FF"/>
          </w:tcPr>
          <w:p w14:paraId="3EF12C90" w14:textId="77777777" w:rsidR="0059208A" w:rsidRPr="0059208A" w:rsidRDefault="0059208A" w:rsidP="0059208A">
            <w:pPr>
              <w:rPr>
                <w:rFonts w:eastAsia="Times New Roman" w:cs="Arial"/>
                <w:b/>
                <w:szCs w:val="20"/>
                <w:lang w:eastAsia="nl-NL"/>
              </w:rPr>
            </w:pPr>
            <w:r w:rsidRPr="0059208A">
              <w:rPr>
                <w:rFonts w:eastAsia="Times New Roman" w:cs="Arial"/>
                <w:b/>
                <w:szCs w:val="20"/>
                <w:lang w:eastAsia="nl-NL"/>
              </w:rPr>
              <w:t>E-mail</w:t>
            </w:r>
          </w:p>
        </w:tc>
      </w:tr>
      <w:tr w:rsidR="0059208A" w:rsidRPr="0059208A" w14:paraId="3EF12C97" w14:textId="77777777" w:rsidTr="00005E21">
        <w:tc>
          <w:tcPr>
            <w:tcW w:w="305" w:type="dxa"/>
            <w:vAlign w:val="center"/>
          </w:tcPr>
          <w:p w14:paraId="3EF12C92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1</w:t>
            </w:r>
          </w:p>
        </w:tc>
        <w:tc>
          <w:tcPr>
            <w:tcW w:w="682" w:type="dxa"/>
          </w:tcPr>
          <w:p w14:paraId="3EF12C93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969" w:type="dxa"/>
          </w:tcPr>
          <w:p w14:paraId="3EF12C94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044" w:type="dxa"/>
          </w:tcPr>
          <w:p w14:paraId="3EF12C95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658" w:type="dxa"/>
          </w:tcPr>
          <w:p w14:paraId="3EF12C96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9D" w14:textId="77777777" w:rsidTr="00005E21">
        <w:tc>
          <w:tcPr>
            <w:tcW w:w="305" w:type="dxa"/>
            <w:vAlign w:val="center"/>
          </w:tcPr>
          <w:p w14:paraId="3EF12C98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2</w:t>
            </w:r>
          </w:p>
        </w:tc>
        <w:tc>
          <w:tcPr>
            <w:tcW w:w="682" w:type="dxa"/>
          </w:tcPr>
          <w:p w14:paraId="3EF12C99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969" w:type="dxa"/>
          </w:tcPr>
          <w:p w14:paraId="3EF12C9A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044" w:type="dxa"/>
          </w:tcPr>
          <w:p w14:paraId="3EF12C9B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658" w:type="dxa"/>
          </w:tcPr>
          <w:p w14:paraId="3EF12C9C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A3" w14:textId="77777777" w:rsidTr="00005E21">
        <w:tc>
          <w:tcPr>
            <w:tcW w:w="305" w:type="dxa"/>
            <w:vAlign w:val="center"/>
          </w:tcPr>
          <w:p w14:paraId="3EF12C9E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3</w:t>
            </w:r>
          </w:p>
        </w:tc>
        <w:tc>
          <w:tcPr>
            <w:tcW w:w="682" w:type="dxa"/>
          </w:tcPr>
          <w:p w14:paraId="3EF12C9F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1969" w:type="dxa"/>
          </w:tcPr>
          <w:p w14:paraId="3EF12CA0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044" w:type="dxa"/>
          </w:tcPr>
          <w:p w14:paraId="3EF12CA1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  <w:tc>
          <w:tcPr>
            <w:tcW w:w="3658" w:type="dxa"/>
          </w:tcPr>
          <w:p w14:paraId="3EF12CA2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005E21" w:rsidRPr="0059208A" w14:paraId="6AE63C58" w14:textId="77777777" w:rsidTr="00005E21">
        <w:tc>
          <w:tcPr>
            <w:tcW w:w="305" w:type="dxa"/>
            <w:vAlign w:val="center"/>
          </w:tcPr>
          <w:p w14:paraId="6BDFAD8B" w14:textId="2E16529E" w:rsidR="00005E21" w:rsidRPr="0059208A" w:rsidRDefault="00005E21" w:rsidP="0059208A">
            <w:pPr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4</w:t>
            </w:r>
          </w:p>
        </w:tc>
        <w:tc>
          <w:tcPr>
            <w:tcW w:w="9353" w:type="dxa"/>
            <w:gridSpan w:val="4"/>
          </w:tcPr>
          <w:p w14:paraId="22532604" w14:textId="1D2030EC" w:rsidR="00005E21" w:rsidRPr="0059208A" w:rsidRDefault="00005E21" w:rsidP="0059208A">
            <w:pPr>
              <w:rPr>
                <w:rFonts w:eastAsia="Times New Roman" w:cs="Arial"/>
                <w:szCs w:val="20"/>
                <w:lang w:eastAsia="nl-NL"/>
              </w:rPr>
            </w:pPr>
            <w:r>
              <w:rPr>
                <w:rFonts w:eastAsia="Times New Roman" w:cs="Arial"/>
                <w:szCs w:val="20"/>
                <w:lang w:eastAsia="nl-NL"/>
              </w:rPr>
              <w:t>Bij meer dan drie kandidaten, neem contact op met de afdeling advies. (</w:t>
            </w:r>
            <w:proofErr w:type="gramStart"/>
            <w:r>
              <w:rPr>
                <w:rFonts w:eastAsia="Times New Roman" w:cs="Arial"/>
                <w:szCs w:val="20"/>
                <w:lang w:eastAsia="nl-NL"/>
              </w:rPr>
              <w:t>c-mark-</w:t>
            </w:r>
            <w:r w:rsidR="008E2CB2">
              <w:rPr>
                <w:rFonts w:eastAsia="Times New Roman" w:cs="Arial"/>
                <w:szCs w:val="20"/>
                <w:lang w:eastAsia="nl-NL"/>
              </w:rPr>
              <w:t>verkoop</w:t>
            </w:r>
            <w:r>
              <w:rPr>
                <w:rFonts w:eastAsia="Times New Roman" w:cs="Arial"/>
                <w:szCs w:val="20"/>
                <w:lang w:eastAsia="nl-NL"/>
              </w:rPr>
              <w:t>@ftbnl.eurofins.com</w:t>
            </w:r>
            <w:proofErr w:type="gramEnd"/>
            <w:r>
              <w:rPr>
                <w:rFonts w:eastAsia="Times New Roman" w:cs="Arial"/>
                <w:szCs w:val="20"/>
                <w:lang w:eastAsia="nl-NL"/>
              </w:rPr>
              <w:t>)</w:t>
            </w:r>
          </w:p>
        </w:tc>
      </w:tr>
    </w:tbl>
    <w:p w14:paraId="3EF12CA4" w14:textId="77777777" w:rsidR="0059208A" w:rsidRDefault="0059208A" w:rsidP="0059208A">
      <w:pPr>
        <w:rPr>
          <w:rFonts w:eastAsia="Times New Roman" w:cs="Arial"/>
          <w:b/>
          <w:bCs/>
          <w:szCs w:val="20"/>
          <w:lang w:eastAsia="nl-NL"/>
        </w:rPr>
      </w:pPr>
    </w:p>
    <w:p w14:paraId="3EF12CA5" w14:textId="77777777" w:rsidR="0059208A" w:rsidRPr="0059208A" w:rsidRDefault="0059208A" w:rsidP="00734707">
      <w:pPr>
        <w:pStyle w:val="Heading2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 xml:space="preserve">Gegevens bedrijf of instelling: </w:t>
      </w:r>
    </w:p>
    <w:tbl>
      <w:tblPr>
        <w:tblW w:w="9639" w:type="dxa"/>
        <w:tblInd w:w="-5" w:type="dxa"/>
        <w:tblBorders>
          <w:top w:val="single" w:sz="4" w:space="0" w:color="75B0FF"/>
          <w:left w:val="single" w:sz="4" w:space="0" w:color="75B0FF"/>
          <w:bottom w:val="single" w:sz="4" w:space="0" w:color="75B0FF"/>
          <w:right w:val="single" w:sz="4" w:space="0" w:color="75B0FF"/>
          <w:insideH w:val="single" w:sz="4" w:space="0" w:color="75B0FF"/>
          <w:insideV w:val="single" w:sz="4" w:space="0" w:color="75B0FF"/>
        </w:tblBorders>
        <w:tblLook w:val="01E0" w:firstRow="1" w:lastRow="1" w:firstColumn="1" w:lastColumn="1" w:noHBand="0" w:noVBand="0"/>
      </w:tblPr>
      <w:tblGrid>
        <w:gridCol w:w="3686"/>
        <w:gridCol w:w="5953"/>
      </w:tblGrid>
      <w:tr w:rsidR="0059208A" w:rsidRPr="0059208A" w14:paraId="3EF12CA8" w14:textId="77777777" w:rsidTr="0059208A">
        <w:tc>
          <w:tcPr>
            <w:tcW w:w="3686" w:type="dxa"/>
            <w:shd w:val="clear" w:color="auto" w:fill="DBE5F1"/>
          </w:tcPr>
          <w:p w14:paraId="3EF12CA6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Naam bedrijf of instelling</w:t>
            </w:r>
          </w:p>
        </w:tc>
        <w:tc>
          <w:tcPr>
            <w:tcW w:w="5953" w:type="dxa"/>
          </w:tcPr>
          <w:p w14:paraId="3EF12CA7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AB" w14:textId="77777777" w:rsidTr="0059208A">
        <w:tc>
          <w:tcPr>
            <w:tcW w:w="3686" w:type="dxa"/>
            <w:shd w:val="clear" w:color="auto" w:fill="DBE5F1"/>
          </w:tcPr>
          <w:p w14:paraId="3EF12CA9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Contactpersoon</w:t>
            </w:r>
          </w:p>
        </w:tc>
        <w:tc>
          <w:tcPr>
            <w:tcW w:w="5953" w:type="dxa"/>
          </w:tcPr>
          <w:p w14:paraId="3EF12CAA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AE" w14:textId="77777777" w:rsidTr="0059208A">
        <w:tc>
          <w:tcPr>
            <w:tcW w:w="3686" w:type="dxa"/>
            <w:shd w:val="clear" w:color="auto" w:fill="DBE5F1"/>
          </w:tcPr>
          <w:p w14:paraId="3EF12CAC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e-mailadres</w:t>
            </w:r>
          </w:p>
        </w:tc>
        <w:tc>
          <w:tcPr>
            <w:tcW w:w="5953" w:type="dxa"/>
          </w:tcPr>
          <w:p w14:paraId="3EF12CAD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B1" w14:textId="77777777" w:rsidTr="0059208A">
        <w:tc>
          <w:tcPr>
            <w:tcW w:w="3686" w:type="dxa"/>
            <w:shd w:val="clear" w:color="auto" w:fill="DBE5F1"/>
          </w:tcPr>
          <w:p w14:paraId="3EF12CAF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Adres bedrijf of instelling</w:t>
            </w:r>
          </w:p>
        </w:tc>
        <w:tc>
          <w:tcPr>
            <w:tcW w:w="5953" w:type="dxa"/>
          </w:tcPr>
          <w:p w14:paraId="3EF12CB0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B4" w14:textId="77777777" w:rsidTr="0059208A">
        <w:tc>
          <w:tcPr>
            <w:tcW w:w="3686" w:type="dxa"/>
            <w:shd w:val="clear" w:color="auto" w:fill="DBE5F1"/>
          </w:tcPr>
          <w:p w14:paraId="3EF12CB2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Postcode/woonplaats</w:t>
            </w:r>
          </w:p>
        </w:tc>
        <w:tc>
          <w:tcPr>
            <w:tcW w:w="5953" w:type="dxa"/>
          </w:tcPr>
          <w:p w14:paraId="3EF12CB3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B7" w14:textId="77777777" w:rsidTr="0059208A">
        <w:tc>
          <w:tcPr>
            <w:tcW w:w="3686" w:type="dxa"/>
            <w:shd w:val="clear" w:color="auto" w:fill="DBE5F1"/>
          </w:tcPr>
          <w:p w14:paraId="3EF12CB5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Telefoonnummer</w:t>
            </w:r>
          </w:p>
        </w:tc>
        <w:tc>
          <w:tcPr>
            <w:tcW w:w="5953" w:type="dxa"/>
          </w:tcPr>
          <w:p w14:paraId="3EF12CB6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BA" w14:textId="77777777" w:rsidTr="0059208A">
        <w:tc>
          <w:tcPr>
            <w:tcW w:w="3686" w:type="dxa"/>
            <w:shd w:val="clear" w:color="auto" w:fill="DBE5F1"/>
          </w:tcPr>
          <w:p w14:paraId="3EF12CB8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Order/Ref.nummer</w:t>
            </w:r>
          </w:p>
        </w:tc>
        <w:tc>
          <w:tcPr>
            <w:tcW w:w="5953" w:type="dxa"/>
          </w:tcPr>
          <w:p w14:paraId="3EF12CB9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BD" w14:textId="77777777" w:rsidTr="0059208A">
        <w:tc>
          <w:tcPr>
            <w:tcW w:w="3686" w:type="dxa"/>
            <w:shd w:val="clear" w:color="auto" w:fill="DBE5F1"/>
          </w:tcPr>
          <w:p w14:paraId="3EF12CBB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Handtekening verantwoordelijke opdrachtgever</w:t>
            </w:r>
          </w:p>
        </w:tc>
        <w:tc>
          <w:tcPr>
            <w:tcW w:w="5953" w:type="dxa"/>
          </w:tcPr>
          <w:p w14:paraId="3EF12CBC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C0" w14:textId="77777777" w:rsidTr="0059208A">
        <w:tc>
          <w:tcPr>
            <w:tcW w:w="3686" w:type="dxa"/>
            <w:shd w:val="clear" w:color="auto" w:fill="DBE5F1"/>
          </w:tcPr>
          <w:p w14:paraId="3EF12CBE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Datum inschrijving</w:t>
            </w:r>
          </w:p>
        </w:tc>
        <w:tc>
          <w:tcPr>
            <w:tcW w:w="5953" w:type="dxa"/>
          </w:tcPr>
          <w:p w14:paraId="3EF12CBF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</w:tbl>
    <w:p w14:paraId="3EF12CC1" w14:textId="77777777" w:rsidR="0059208A" w:rsidRDefault="0059208A" w:rsidP="0059208A">
      <w:pPr>
        <w:rPr>
          <w:rFonts w:eastAsia="Times New Roman" w:cs="Arial"/>
          <w:b/>
          <w:bCs/>
          <w:szCs w:val="20"/>
          <w:lang w:eastAsia="nl-NL"/>
        </w:rPr>
      </w:pPr>
    </w:p>
    <w:p w14:paraId="3EF12CC2" w14:textId="77777777" w:rsidR="0059208A" w:rsidRPr="0059208A" w:rsidRDefault="0059208A" w:rsidP="00734707">
      <w:pPr>
        <w:pStyle w:val="Heading2"/>
        <w:rPr>
          <w:rFonts w:eastAsia="Times New Roman"/>
          <w:lang w:eastAsia="nl-NL"/>
        </w:rPr>
      </w:pPr>
      <w:r w:rsidRPr="0059208A">
        <w:rPr>
          <w:rFonts w:eastAsia="Times New Roman"/>
          <w:lang w:eastAsia="nl-NL"/>
        </w:rPr>
        <w:t>Factuuradres indien dit afwijkt van bovenstaande gegevens:</w:t>
      </w:r>
    </w:p>
    <w:tbl>
      <w:tblPr>
        <w:tblW w:w="9639" w:type="dxa"/>
        <w:tblInd w:w="-5" w:type="dxa"/>
        <w:tblBorders>
          <w:top w:val="single" w:sz="4" w:space="0" w:color="75B0FF"/>
          <w:left w:val="single" w:sz="4" w:space="0" w:color="75B0FF"/>
          <w:bottom w:val="single" w:sz="4" w:space="0" w:color="75B0FF"/>
          <w:right w:val="single" w:sz="4" w:space="0" w:color="75B0FF"/>
          <w:insideH w:val="single" w:sz="4" w:space="0" w:color="75B0FF"/>
          <w:insideV w:val="single" w:sz="4" w:space="0" w:color="75B0FF"/>
        </w:tblBorders>
        <w:tblLook w:val="01E0" w:firstRow="1" w:lastRow="1" w:firstColumn="1" w:lastColumn="1" w:noHBand="0" w:noVBand="0"/>
      </w:tblPr>
      <w:tblGrid>
        <w:gridCol w:w="2977"/>
        <w:gridCol w:w="6662"/>
      </w:tblGrid>
      <w:tr w:rsidR="0059208A" w:rsidRPr="0059208A" w14:paraId="3EF12CC5" w14:textId="77777777" w:rsidTr="0059208A">
        <w:tc>
          <w:tcPr>
            <w:tcW w:w="2977" w:type="dxa"/>
            <w:shd w:val="clear" w:color="auto" w:fill="DBE5F1"/>
          </w:tcPr>
          <w:p w14:paraId="3EF12CC3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Naam bedrijf of instelling</w:t>
            </w:r>
          </w:p>
        </w:tc>
        <w:tc>
          <w:tcPr>
            <w:tcW w:w="6662" w:type="dxa"/>
          </w:tcPr>
          <w:p w14:paraId="3EF12CC4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C8" w14:textId="77777777" w:rsidTr="0059208A">
        <w:tc>
          <w:tcPr>
            <w:tcW w:w="2977" w:type="dxa"/>
            <w:shd w:val="clear" w:color="auto" w:fill="DBE5F1"/>
          </w:tcPr>
          <w:p w14:paraId="3EF12CC6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e-mailadres</w:t>
            </w:r>
          </w:p>
        </w:tc>
        <w:tc>
          <w:tcPr>
            <w:tcW w:w="6662" w:type="dxa"/>
          </w:tcPr>
          <w:p w14:paraId="3EF12CC7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CB" w14:textId="77777777" w:rsidTr="0059208A">
        <w:tc>
          <w:tcPr>
            <w:tcW w:w="2977" w:type="dxa"/>
            <w:shd w:val="clear" w:color="auto" w:fill="DBE5F1"/>
          </w:tcPr>
          <w:p w14:paraId="3EF12CC9" w14:textId="77777777" w:rsidR="0059208A" w:rsidRPr="0059208A" w:rsidRDefault="0059208A" w:rsidP="0059208A">
            <w:pPr>
              <w:rPr>
                <w:rFonts w:eastAsia="Times New Roman" w:cs="Arial"/>
                <w:szCs w:val="20"/>
                <w:vertAlign w:val="superscript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Adresbedrijf of  instelling</w:t>
            </w:r>
          </w:p>
        </w:tc>
        <w:tc>
          <w:tcPr>
            <w:tcW w:w="6662" w:type="dxa"/>
          </w:tcPr>
          <w:p w14:paraId="3EF12CCA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  <w:tr w:rsidR="0059208A" w:rsidRPr="0059208A" w14:paraId="3EF12CCE" w14:textId="77777777" w:rsidTr="0059208A">
        <w:tc>
          <w:tcPr>
            <w:tcW w:w="2977" w:type="dxa"/>
            <w:shd w:val="clear" w:color="auto" w:fill="DBE5F1"/>
          </w:tcPr>
          <w:p w14:paraId="3EF12CCC" w14:textId="77777777" w:rsidR="0059208A" w:rsidRPr="0059208A" w:rsidRDefault="0059208A" w:rsidP="0059208A">
            <w:pPr>
              <w:rPr>
                <w:rFonts w:eastAsia="Times New Roman" w:cs="Arial"/>
                <w:szCs w:val="20"/>
                <w:vertAlign w:val="superscript"/>
                <w:lang w:eastAsia="nl-NL"/>
              </w:rPr>
            </w:pPr>
            <w:r w:rsidRPr="0059208A">
              <w:rPr>
                <w:rFonts w:eastAsia="Times New Roman" w:cs="Arial"/>
                <w:szCs w:val="20"/>
                <w:lang w:eastAsia="nl-NL"/>
              </w:rPr>
              <w:t>Postcode/woonplaats</w:t>
            </w:r>
          </w:p>
        </w:tc>
        <w:tc>
          <w:tcPr>
            <w:tcW w:w="6662" w:type="dxa"/>
          </w:tcPr>
          <w:p w14:paraId="3EF12CCD" w14:textId="77777777" w:rsidR="0059208A" w:rsidRPr="0059208A" w:rsidRDefault="0059208A" w:rsidP="0059208A">
            <w:pPr>
              <w:rPr>
                <w:rFonts w:eastAsia="Times New Roman" w:cs="Arial"/>
                <w:szCs w:val="20"/>
                <w:lang w:eastAsia="nl-NL"/>
              </w:rPr>
            </w:pPr>
          </w:p>
        </w:tc>
      </w:tr>
    </w:tbl>
    <w:p w14:paraId="3EF12CCF" w14:textId="77777777" w:rsidR="0059208A" w:rsidRPr="0059208A" w:rsidRDefault="0059208A" w:rsidP="0059208A">
      <w:pPr>
        <w:rPr>
          <w:rFonts w:eastAsia="Times New Roman" w:cs="Arial"/>
          <w:szCs w:val="20"/>
          <w:lang w:eastAsia="nl-NL"/>
        </w:rPr>
      </w:pPr>
    </w:p>
    <w:p w14:paraId="3EF12CD0" w14:textId="77777777" w:rsidR="0059208A" w:rsidRPr="0059208A" w:rsidRDefault="0059208A" w:rsidP="0059208A">
      <w:pPr>
        <w:rPr>
          <w:rFonts w:eastAsia="Times New Roman" w:cs="Arial"/>
          <w:szCs w:val="20"/>
          <w:lang w:eastAsia="nl-NL"/>
        </w:rPr>
      </w:pPr>
      <w:r w:rsidRPr="0059208A">
        <w:rPr>
          <w:rFonts w:eastAsia="Times New Roman" w:cs="Arial"/>
          <w:szCs w:val="20"/>
          <w:lang w:eastAsia="nl-NL"/>
        </w:rPr>
        <w:t xml:space="preserve">De voorwaarden cursussen C-mark zijn van toepassing en te downloaden </w:t>
      </w:r>
      <w:r>
        <w:rPr>
          <w:rFonts w:eastAsia="Times New Roman" w:cs="Arial"/>
          <w:szCs w:val="20"/>
          <w:lang w:eastAsia="nl-NL"/>
        </w:rPr>
        <w:t xml:space="preserve">door op volgende link te </w:t>
      </w:r>
      <w:r w:rsidRPr="0059208A">
        <w:rPr>
          <w:rFonts w:eastAsia="Times New Roman" w:cs="Arial"/>
          <w:szCs w:val="20"/>
          <w:lang w:eastAsia="nl-NL"/>
        </w:rPr>
        <w:t>klikken:</w:t>
      </w:r>
      <w:r>
        <w:rPr>
          <w:rFonts w:eastAsia="Times New Roman" w:cs="Arial"/>
          <w:szCs w:val="20"/>
          <w:lang w:eastAsia="nl-NL"/>
        </w:rPr>
        <w:t xml:space="preserve"> </w:t>
      </w:r>
      <w:hyperlink r:id="rId7" w:history="1">
        <w:r w:rsidRPr="0059208A">
          <w:rPr>
            <w:rStyle w:val="Hyperlink"/>
            <w:rFonts w:eastAsia="Times New Roman" w:cs="Arial"/>
            <w:b/>
            <w:szCs w:val="20"/>
            <w:lang w:eastAsia="nl-NL"/>
          </w:rPr>
          <w:t>“Download de Voorwaarden Cursussen C-mark”</w:t>
        </w:r>
      </w:hyperlink>
      <w:r>
        <w:rPr>
          <w:rFonts w:eastAsia="Times New Roman" w:cs="Arial"/>
          <w:szCs w:val="20"/>
          <w:lang w:eastAsia="nl-NL"/>
        </w:rPr>
        <w:t xml:space="preserve"> </w:t>
      </w:r>
      <w:r w:rsidRPr="0059208A">
        <w:rPr>
          <w:rFonts w:eastAsia="Times New Roman" w:cs="Arial"/>
          <w:szCs w:val="20"/>
          <w:lang w:eastAsia="nl-NL"/>
        </w:rPr>
        <w:t>Tevens zijn deze te vinden op onze website bij trainingen/downloads.</w:t>
      </w:r>
    </w:p>
    <w:p w14:paraId="3EF12CD1" w14:textId="77777777" w:rsidR="0059208A" w:rsidRPr="0059208A" w:rsidRDefault="0059208A" w:rsidP="0059208A">
      <w:pPr>
        <w:rPr>
          <w:rFonts w:eastAsia="Times New Roman" w:cs="Arial"/>
          <w:szCs w:val="20"/>
          <w:lang w:eastAsia="nl-NL"/>
        </w:rPr>
      </w:pPr>
    </w:p>
    <w:p w14:paraId="3EF12CD2" w14:textId="0D03227D" w:rsidR="008C7856" w:rsidRPr="0059208A" w:rsidRDefault="0059208A" w:rsidP="008C7856">
      <w:pPr>
        <w:rPr>
          <w:rFonts w:eastAsia="Times New Roman" w:cs="Arial"/>
          <w:szCs w:val="20"/>
          <w:lang w:eastAsia="nl-NL"/>
        </w:rPr>
      </w:pPr>
      <w:r w:rsidRPr="0059208A">
        <w:rPr>
          <w:rFonts w:eastAsia="Times New Roman" w:cs="Arial"/>
          <w:szCs w:val="20"/>
          <w:lang w:eastAsia="nl-NL"/>
        </w:rPr>
        <w:t>Het ingevulde inschrijfformulier kun</w:t>
      </w:r>
      <w:r w:rsidR="00DC55B2">
        <w:rPr>
          <w:rFonts w:eastAsia="Times New Roman" w:cs="Arial"/>
          <w:szCs w:val="20"/>
          <w:lang w:eastAsia="nl-NL"/>
        </w:rPr>
        <w:t xml:space="preserve"> je</w:t>
      </w:r>
      <w:r w:rsidRPr="0059208A">
        <w:rPr>
          <w:rFonts w:eastAsia="Times New Roman" w:cs="Arial"/>
          <w:szCs w:val="20"/>
          <w:lang w:eastAsia="nl-NL"/>
        </w:rPr>
        <w:t xml:space="preserve"> sturen naar: </w:t>
      </w:r>
      <w:hyperlink r:id="rId8" w:history="1">
        <w:r w:rsidR="002031EA" w:rsidRPr="002B095A">
          <w:rPr>
            <w:rStyle w:val="Hyperlink"/>
            <w:rFonts w:eastAsia="Times New Roman" w:cs="Arial"/>
            <w:b/>
            <w:szCs w:val="20"/>
            <w:lang w:eastAsia="nl-NL"/>
          </w:rPr>
          <w:t>c-mark-advies@ftbnl.eurofins.com</w:t>
        </w:r>
      </w:hyperlink>
      <w:r w:rsidR="00734707">
        <w:rPr>
          <w:rFonts w:eastAsia="Times New Roman" w:cs="Arial"/>
          <w:b/>
          <w:szCs w:val="20"/>
          <w:lang w:eastAsia="nl-NL"/>
        </w:rPr>
        <w:t>.</w:t>
      </w:r>
      <w:r w:rsidRPr="0059208A">
        <w:rPr>
          <w:rFonts w:eastAsia="Times New Roman" w:cs="Arial"/>
          <w:szCs w:val="20"/>
          <w:lang w:eastAsia="nl-NL"/>
        </w:rPr>
        <w:t xml:space="preserve"> </w:t>
      </w:r>
      <w:r w:rsidR="00DC55B2">
        <w:rPr>
          <w:rFonts w:eastAsia="Times New Roman" w:cs="Arial"/>
          <w:szCs w:val="20"/>
          <w:lang w:eastAsia="nl-NL"/>
        </w:rPr>
        <w:t>Je</w:t>
      </w:r>
      <w:r w:rsidRPr="0059208A">
        <w:rPr>
          <w:rFonts w:eastAsia="Times New Roman" w:cs="Arial"/>
          <w:szCs w:val="20"/>
          <w:lang w:eastAsia="nl-NL"/>
        </w:rPr>
        <w:t xml:space="preserve"> ontvangt van ons een bevestiging. Voor meer informatie kun</w:t>
      </w:r>
      <w:r w:rsidR="00DC55B2">
        <w:rPr>
          <w:rFonts w:eastAsia="Times New Roman" w:cs="Arial"/>
          <w:szCs w:val="20"/>
          <w:lang w:eastAsia="nl-NL"/>
        </w:rPr>
        <w:t xml:space="preserve"> je</w:t>
      </w:r>
      <w:r w:rsidRPr="0059208A">
        <w:rPr>
          <w:rFonts w:eastAsia="Times New Roman" w:cs="Arial"/>
          <w:szCs w:val="20"/>
          <w:lang w:eastAsia="nl-NL"/>
        </w:rPr>
        <w:t xml:space="preserve"> ook telefonisch contact met ons opnemen via tel. 088-831 05 00.</w:t>
      </w:r>
    </w:p>
    <w:sectPr w:rsidR="008C7856" w:rsidRPr="0059208A" w:rsidSect="00EA0082">
      <w:headerReference w:type="default" r:id="rId9"/>
      <w:footerReference w:type="default" r:id="rId10"/>
      <w:pgSz w:w="11900" w:h="16840"/>
      <w:pgMar w:top="2778" w:right="2835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12CD5" w14:textId="77777777" w:rsidR="00442A3A" w:rsidRDefault="00442A3A" w:rsidP="007B72E7">
      <w:pPr>
        <w:spacing w:line="240" w:lineRule="auto"/>
      </w:pPr>
      <w:r>
        <w:separator/>
      </w:r>
    </w:p>
  </w:endnote>
  <w:endnote w:type="continuationSeparator" w:id="0">
    <w:p w14:paraId="3EF12CD6" w14:textId="77777777" w:rsidR="00442A3A" w:rsidRDefault="00442A3A" w:rsidP="007B72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lab 700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12CD8" w14:textId="77777777" w:rsidR="00442A3A" w:rsidRDefault="00442A3A" w:rsidP="00B506E9">
    <w:pPr>
      <w:pStyle w:val="Footer"/>
    </w:pPr>
    <w:r w:rsidRPr="00B506E9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EF12CE1" wp14:editId="3EF12CE2">
          <wp:simplePos x="0" y="0"/>
          <wp:positionH relativeFrom="page">
            <wp:posOffset>6313669</wp:posOffset>
          </wp:positionH>
          <wp:positionV relativeFrom="page">
            <wp:posOffset>10109200</wp:posOffset>
          </wp:positionV>
          <wp:extent cx="784497" cy="116840"/>
          <wp:effectExtent l="0" t="0" r="317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97" cy="11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F12CD9" w14:textId="77777777" w:rsidR="00442A3A" w:rsidRDefault="00442A3A" w:rsidP="00B506E9">
    <w:pPr>
      <w:pStyle w:val="Footer"/>
    </w:pPr>
  </w:p>
  <w:p w14:paraId="3EF12CDA" w14:textId="77777777" w:rsidR="00442A3A" w:rsidRPr="0007743E" w:rsidRDefault="00442A3A" w:rsidP="00B506E9">
    <w:pPr>
      <w:pStyle w:val="Footer"/>
      <w:rPr>
        <w:color w:val="003782" w:themeColor="accent1"/>
        <w:lang w:val="en-US"/>
      </w:rPr>
    </w:pPr>
    <w:r w:rsidRPr="00B506E9">
      <w:fldChar w:fldCharType="begin"/>
    </w:r>
    <w:r w:rsidRPr="0007743E">
      <w:rPr>
        <w:lang w:val="en-US"/>
      </w:rPr>
      <w:instrText>PAGE  \* Arabic  \* MERGEFORMAT</w:instrText>
    </w:r>
    <w:r w:rsidRPr="00B506E9">
      <w:fldChar w:fldCharType="separate"/>
    </w:r>
    <w:r w:rsidR="00871532">
      <w:rPr>
        <w:noProof/>
        <w:lang w:val="en-US"/>
      </w:rPr>
      <w:t>1</w:t>
    </w:r>
    <w:r w:rsidRPr="00B506E9">
      <w:fldChar w:fldCharType="end"/>
    </w:r>
    <w:r w:rsidRPr="0007743E">
      <w:rPr>
        <w:lang w:val="en-US"/>
      </w:rPr>
      <w:t xml:space="preserve"> / </w:t>
    </w:r>
    <w:r w:rsidRPr="00B506E9">
      <w:fldChar w:fldCharType="begin"/>
    </w:r>
    <w:r w:rsidRPr="0007743E">
      <w:rPr>
        <w:lang w:val="en-US"/>
      </w:rPr>
      <w:instrText>NUMPAGES \ * Arabisch \ * MERGEFORMAT</w:instrText>
    </w:r>
    <w:r w:rsidRPr="00B506E9">
      <w:fldChar w:fldCharType="separate"/>
    </w:r>
    <w:r w:rsidR="00871532">
      <w:rPr>
        <w:noProof/>
        <w:lang w:val="en-US"/>
      </w:rPr>
      <w:t>1</w:t>
    </w:r>
    <w:r w:rsidRPr="00B506E9">
      <w:fldChar w:fldCharType="end"/>
    </w:r>
    <w:r w:rsidRPr="0007743E">
      <w:rPr>
        <w:lang w:val="en-US"/>
      </w:rPr>
      <w:tab/>
    </w:r>
    <w:r w:rsidRPr="0007743E">
      <w:rPr>
        <w:color w:val="003782" w:themeColor="accent1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12CD3" w14:textId="77777777" w:rsidR="00442A3A" w:rsidRDefault="00442A3A" w:rsidP="007B72E7">
      <w:pPr>
        <w:spacing w:line="240" w:lineRule="auto"/>
      </w:pPr>
      <w:r>
        <w:separator/>
      </w:r>
    </w:p>
  </w:footnote>
  <w:footnote w:type="continuationSeparator" w:id="0">
    <w:p w14:paraId="3EF12CD4" w14:textId="77777777" w:rsidR="00442A3A" w:rsidRDefault="00442A3A" w:rsidP="007B72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12CD7" w14:textId="7991E782" w:rsidR="00442A3A" w:rsidRDefault="00DC55B2">
    <w:pPr>
      <w:pStyle w:val="Header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1067" behindDoc="0" locked="0" layoutInCell="1" allowOverlap="1" wp14:anchorId="3EF12CDD" wp14:editId="4884453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6400" cy="1252800"/>
              <wp:effectExtent l="0" t="0" r="6985" b="5080"/>
              <wp:wrapNone/>
              <wp:docPr id="15" name="Rechthoe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400" cy="1252800"/>
                      </a:xfrm>
                      <a:prstGeom prst="rect">
                        <a:avLst/>
                      </a:prstGeom>
                      <a:solidFill>
                        <a:srgbClr val="003782">
                          <a:alpha val="9804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0B25A6" id="Rechthoek 15" o:spid="_x0000_s1026" style="position:absolute;margin-left:0;margin-top:0;width:595pt;height:98.65pt;z-index:251651067;visibility:visible;mso-wrap-style:non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" fillcolor="#003782" stroked="f" strokeweight="1pt">
              <v:fill opacity="6425f"/>
              <w10:wrap anchorx="page" anchory="page"/>
            </v:rect>
          </w:pict>
        </mc:Fallback>
      </mc:AlternateContent>
    </w:r>
    <w:r>
      <w:rPr>
        <w:noProof/>
        <w:lang w:eastAsia="nl-NL"/>
      </w:rPr>
      <w:drawing>
        <wp:inline distT="0" distB="0" distL="0" distR="0" wp14:anchorId="792448AA" wp14:editId="07F3DA3F">
          <wp:extent cx="2698115" cy="563147"/>
          <wp:effectExtent l="0" t="0" r="0" b="8890"/>
          <wp:docPr id="1673692801" name="Afbeelding 2" descr="Afbeelding met Lettertype, Graphics, grafische vormgeving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692801" name="Afbeelding 2" descr="Afbeelding met Lettertype, Graphics, grafische vormgeving, schermopname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9139" cy="580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56D4"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EF12CDB" wp14:editId="7AFFA866">
              <wp:simplePos x="0" y="0"/>
              <wp:positionH relativeFrom="page">
                <wp:align>left</wp:align>
              </wp:positionH>
              <wp:positionV relativeFrom="page">
                <wp:posOffset>763325</wp:posOffset>
              </wp:positionV>
              <wp:extent cx="445273" cy="1709420"/>
              <wp:effectExtent l="0" t="0" r="0" b="5080"/>
              <wp:wrapNone/>
              <wp:docPr id="16" name="Rechthoe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5273" cy="1709420"/>
                      </a:xfrm>
                      <a:custGeom>
                        <a:avLst/>
                        <a:gdLst>
                          <a:gd name="connsiteX0" fmla="*/ 0 w 282575"/>
                          <a:gd name="connsiteY0" fmla="*/ 0 h 1695450"/>
                          <a:gd name="connsiteX1" fmla="*/ 282575 w 282575"/>
                          <a:gd name="connsiteY1" fmla="*/ 0 h 1695450"/>
                          <a:gd name="connsiteX2" fmla="*/ 282575 w 282575"/>
                          <a:gd name="connsiteY2" fmla="*/ 1695450 h 1695450"/>
                          <a:gd name="connsiteX3" fmla="*/ 0 w 282575"/>
                          <a:gd name="connsiteY3" fmla="*/ 1695450 h 1695450"/>
                          <a:gd name="connsiteX4" fmla="*/ 0 w 282575"/>
                          <a:gd name="connsiteY4" fmla="*/ 0 h 1695450"/>
                          <a:gd name="connsiteX0" fmla="*/ 0 w 282575"/>
                          <a:gd name="connsiteY0" fmla="*/ 0 h 1695450"/>
                          <a:gd name="connsiteX1" fmla="*/ 152400 w 282575"/>
                          <a:gd name="connsiteY1" fmla="*/ 0 h 1695450"/>
                          <a:gd name="connsiteX2" fmla="*/ 282575 w 282575"/>
                          <a:gd name="connsiteY2" fmla="*/ 1695450 h 1695450"/>
                          <a:gd name="connsiteX3" fmla="*/ 0 w 282575"/>
                          <a:gd name="connsiteY3" fmla="*/ 1695450 h 1695450"/>
                          <a:gd name="connsiteX4" fmla="*/ 0 w 282575"/>
                          <a:gd name="connsiteY4" fmla="*/ 0 h 1695450"/>
                          <a:gd name="connsiteX0" fmla="*/ 0 w 158750"/>
                          <a:gd name="connsiteY0" fmla="*/ 0 h 1695450"/>
                          <a:gd name="connsiteX1" fmla="*/ 152400 w 158750"/>
                          <a:gd name="connsiteY1" fmla="*/ 0 h 1695450"/>
                          <a:gd name="connsiteX2" fmla="*/ 158750 w 158750"/>
                          <a:gd name="connsiteY2" fmla="*/ 1695450 h 1695450"/>
                          <a:gd name="connsiteX3" fmla="*/ 0 w 158750"/>
                          <a:gd name="connsiteY3" fmla="*/ 1695450 h 1695450"/>
                          <a:gd name="connsiteX4" fmla="*/ 0 w 158750"/>
                          <a:gd name="connsiteY4" fmla="*/ 0 h 1695450"/>
                          <a:gd name="connsiteX0" fmla="*/ 0 w 152622"/>
                          <a:gd name="connsiteY0" fmla="*/ 0 h 1695450"/>
                          <a:gd name="connsiteX1" fmla="*/ 152400 w 152622"/>
                          <a:gd name="connsiteY1" fmla="*/ 0 h 1695450"/>
                          <a:gd name="connsiteX2" fmla="*/ 142875 w 152622"/>
                          <a:gd name="connsiteY2" fmla="*/ 1695450 h 1695450"/>
                          <a:gd name="connsiteX3" fmla="*/ 0 w 152622"/>
                          <a:gd name="connsiteY3" fmla="*/ 1695450 h 1695450"/>
                          <a:gd name="connsiteX4" fmla="*/ 0 w 152622"/>
                          <a:gd name="connsiteY4" fmla="*/ 0 h 1695450"/>
                          <a:gd name="connsiteX0" fmla="*/ 0 w 153037"/>
                          <a:gd name="connsiteY0" fmla="*/ 0 h 1695450"/>
                          <a:gd name="connsiteX1" fmla="*/ 152400 w 153037"/>
                          <a:gd name="connsiteY1" fmla="*/ 0 h 1695450"/>
                          <a:gd name="connsiteX2" fmla="*/ 152622 w 153037"/>
                          <a:gd name="connsiteY2" fmla="*/ 1695450 h 1695450"/>
                          <a:gd name="connsiteX3" fmla="*/ 0 w 153037"/>
                          <a:gd name="connsiteY3" fmla="*/ 1695450 h 1695450"/>
                          <a:gd name="connsiteX4" fmla="*/ 0 w 153037"/>
                          <a:gd name="connsiteY4" fmla="*/ 0 h 1695450"/>
                          <a:gd name="connsiteX0" fmla="*/ 0 w 162866"/>
                          <a:gd name="connsiteY0" fmla="*/ 0 h 1695450"/>
                          <a:gd name="connsiteX1" fmla="*/ 152400 w 162866"/>
                          <a:gd name="connsiteY1" fmla="*/ 0 h 1695450"/>
                          <a:gd name="connsiteX2" fmla="*/ 149225 w 162866"/>
                          <a:gd name="connsiteY2" fmla="*/ 473075 h 1695450"/>
                          <a:gd name="connsiteX3" fmla="*/ 152622 w 162866"/>
                          <a:gd name="connsiteY3" fmla="*/ 1695450 h 1695450"/>
                          <a:gd name="connsiteX4" fmla="*/ 0 w 162866"/>
                          <a:gd name="connsiteY4" fmla="*/ 1695450 h 1695450"/>
                          <a:gd name="connsiteX5" fmla="*/ 0 w 162866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52400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909"/>
                          <a:gd name="connsiteY0" fmla="*/ 0 h 1695450"/>
                          <a:gd name="connsiteX1" fmla="*/ 152400 w 279909"/>
                          <a:gd name="connsiteY1" fmla="*/ 0 h 1695450"/>
                          <a:gd name="connsiteX2" fmla="*/ 279645 w 279909"/>
                          <a:gd name="connsiteY2" fmla="*/ 490220 h 1695450"/>
                          <a:gd name="connsiteX3" fmla="*/ 152622 w 279909"/>
                          <a:gd name="connsiteY3" fmla="*/ 1695450 h 1695450"/>
                          <a:gd name="connsiteX4" fmla="*/ 0 w 279909"/>
                          <a:gd name="connsiteY4" fmla="*/ 1695450 h 1695450"/>
                          <a:gd name="connsiteX5" fmla="*/ 0 w 279909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52400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55577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5080 h 1700530"/>
                          <a:gd name="connsiteX1" fmla="*/ 203880 w 279645"/>
                          <a:gd name="connsiteY1" fmla="*/ 0 h 1700530"/>
                          <a:gd name="connsiteX2" fmla="*/ 279645 w 279645"/>
                          <a:gd name="connsiteY2" fmla="*/ 495300 h 1700530"/>
                          <a:gd name="connsiteX3" fmla="*/ 152622 w 279645"/>
                          <a:gd name="connsiteY3" fmla="*/ 1700530 h 1700530"/>
                          <a:gd name="connsiteX4" fmla="*/ 0 w 279645"/>
                          <a:gd name="connsiteY4" fmla="*/ 1700530 h 1700530"/>
                          <a:gd name="connsiteX5" fmla="*/ 0 w 279645"/>
                          <a:gd name="connsiteY5" fmla="*/ 5080 h 1700530"/>
                          <a:gd name="connsiteX0" fmla="*/ 0 w 279645"/>
                          <a:gd name="connsiteY0" fmla="*/ 5080 h 1700530"/>
                          <a:gd name="connsiteX1" fmla="*/ 203880 w 279645"/>
                          <a:gd name="connsiteY1" fmla="*/ 0 h 1700530"/>
                          <a:gd name="connsiteX2" fmla="*/ 279645 w 279645"/>
                          <a:gd name="connsiteY2" fmla="*/ 495300 h 1700530"/>
                          <a:gd name="connsiteX3" fmla="*/ 152622 w 279645"/>
                          <a:gd name="connsiteY3" fmla="*/ 1700530 h 1700530"/>
                          <a:gd name="connsiteX4" fmla="*/ 0 w 279645"/>
                          <a:gd name="connsiteY4" fmla="*/ 1700530 h 1700530"/>
                          <a:gd name="connsiteX5" fmla="*/ 0 w 279645"/>
                          <a:gd name="connsiteY5" fmla="*/ 5080 h 1700530"/>
                          <a:gd name="connsiteX0" fmla="*/ 0 w 279645"/>
                          <a:gd name="connsiteY0" fmla="*/ 0 h 1695450"/>
                          <a:gd name="connsiteX1" fmla="*/ 140324 w 279645"/>
                          <a:gd name="connsiteY1" fmla="*/ 2794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52622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60248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60248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79645"/>
                          <a:gd name="connsiteY0" fmla="*/ 0 h 1695450"/>
                          <a:gd name="connsiteX1" fmla="*/ 165746 w 279645"/>
                          <a:gd name="connsiteY1" fmla="*/ 0 h 1695450"/>
                          <a:gd name="connsiteX2" fmla="*/ 279645 w 279645"/>
                          <a:gd name="connsiteY2" fmla="*/ 490220 h 1695450"/>
                          <a:gd name="connsiteX3" fmla="*/ 160248 w 279645"/>
                          <a:gd name="connsiteY3" fmla="*/ 1695450 h 1695450"/>
                          <a:gd name="connsiteX4" fmla="*/ 0 w 279645"/>
                          <a:gd name="connsiteY4" fmla="*/ 1695450 h 1695450"/>
                          <a:gd name="connsiteX5" fmla="*/ 0 w 279645"/>
                          <a:gd name="connsiteY5" fmla="*/ 0 h 1695450"/>
                          <a:gd name="connsiteX0" fmla="*/ 0 w 213547"/>
                          <a:gd name="connsiteY0" fmla="*/ 0 h 1695450"/>
                          <a:gd name="connsiteX1" fmla="*/ 165746 w 213547"/>
                          <a:gd name="connsiteY1" fmla="*/ 0 h 1695450"/>
                          <a:gd name="connsiteX2" fmla="*/ 213547 w 213547"/>
                          <a:gd name="connsiteY2" fmla="*/ 490220 h 1695450"/>
                          <a:gd name="connsiteX3" fmla="*/ 160248 w 213547"/>
                          <a:gd name="connsiteY3" fmla="*/ 1695450 h 1695450"/>
                          <a:gd name="connsiteX4" fmla="*/ 0 w 213547"/>
                          <a:gd name="connsiteY4" fmla="*/ 1695450 h 1695450"/>
                          <a:gd name="connsiteX5" fmla="*/ 0 w 213547"/>
                          <a:gd name="connsiteY5" fmla="*/ 0 h 1695450"/>
                          <a:gd name="connsiteX0" fmla="*/ 0 w 284729"/>
                          <a:gd name="connsiteY0" fmla="*/ 0 h 1695450"/>
                          <a:gd name="connsiteX1" fmla="*/ 165746 w 284729"/>
                          <a:gd name="connsiteY1" fmla="*/ 0 h 1695450"/>
                          <a:gd name="connsiteX2" fmla="*/ 284729 w 284729"/>
                          <a:gd name="connsiteY2" fmla="*/ 490220 h 1695450"/>
                          <a:gd name="connsiteX3" fmla="*/ 160248 w 284729"/>
                          <a:gd name="connsiteY3" fmla="*/ 1695450 h 1695450"/>
                          <a:gd name="connsiteX4" fmla="*/ 0 w 284729"/>
                          <a:gd name="connsiteY4" fmla="*/ 1695450 h 1695450"/>
                          <a:gd name="connsiteX5" fmla="*/ 0 w 284729"/>
                          <a:gd name="connsiteY5" fmla="*/ 0 h 1695450"/>
                          <a:gd name="connsiteX0" fmla="*/ 0 w 284729"/>
                          <a:gd name="connsiteY0" fmla="*/ 0 h 1695450"/>
                          <a:gd name="connsiteX1" fmla="*/ 165746 w 284729"/>
                          <a:gd name="connsiteY1" fmla="*/ 0 h 1695450"/>
                          <a:gd name="connsiteX2" fmla="*/ 284729 w 284729"/>
                          <a:gd name="connsiteY2" fmla="*/ 490220 h 1695450"/>
                          <a:gd name="connsiteX3" fmla="*/ 160248 w 284729"/>
                          <a:gd name="connsiteY3" fmla="*/ 1695450 h 1695450"/>
                          <a:gd name="connsiteX4" fmla="*/ 0 w 284729"/>
                          <a:gd name="connsiteY4" fmla="*/ 1695450 h 1695450"/>
                          <a:gd name="connsiteX5" fmla="*/ 0 w 284729"/>
                          <a:gd name="connsiteY5" fmla="*/ 0 h 1695450"/>
                          <a:gd name="connsiteX0" fmla="*/ 0 w 284729"/>
                          <a:gd name="connsiteY0" fmla="*/ 0 h 1695450"/>
                          <a:gd name="connsiteX1" fmla="*/ 165746 w 284729"/>
                          <a:gd name="connsiteY1" fmla="*/ 0 h 1695450"/>
                          <a:gd name="connsiteX2" fmla="*/ 284729 w 284729"/>
                          <a:gd name="connsiteY2" fmla="*/ 490220 h 1695450"/>
                          <a:gd name="connsiteX3" fmla="*/ 160248 w 284729"/>
                          <a:gd name="connsiteY3" fmla="*/ 1695450 h 1695450"/>
                          <a:gd name="connsiteX4" fmla="*/ 0 w 284729"/>
                          <a:gd name="connsiteY4" fmla="*/ 1695450 h 1695450"/>
                          <a:gd name="connsiteX5" fmla="*/ 0 w 284729"/>
                          <a:gd name="connsiteY5" fmla="*/ 0 h 1695450"/>
                          <a:gd name="connsiteX0" fmla="*/ 0 w 284729"/>
                          <a:gd name="connsiteY0" fmla="*/ 0 h 1708150"/>
                          <a:gd name="connsiteX1" fmla="*/ 165746 w 284729"/>
                          <a:gd name="connsiteY1" fmla="*/ 0 h 1708150"/>
                          <a:gd name="connsiteX2" fmla="*/ 284729 w 284729"/>
                          <a:gd name="connsiteY2" fmla="*/ 490220 h 1708150"/>
                          <a:gd name="connsiteX3" fmla="*/ 160248 w 284729"/>
                          <a:gd name="connsiteY3" fmla="*/ 1708150 h 1708150"/>
                          <a:gd name="connsiteX4" fmla="*/ 0 w 284729"/>
                          <a:gd name="connsiteY4" fmla="*/ 1695450 h 1708150"/>
                          <a:gd name="connsiteX5" fmla="*/ 0 w 284729"/>
                          <a:gd name="connsiteY5" fmla="*/ 0 h 1708150"/>
                          <a:gd name="connsiteX0" fmla="*/ 0 w 284729"/>
                          <a:gd name="connsiteY0" fmla="*/ 0 h 1708150"/>
                          <a:gd name="connsiteX1" fmla="*/ 165746 w 284729"/>
                          <a:gd name="connsiteY1" fmla="*/ 0 h 1708150"/>
                          <a:gd name="connsiteX2" fmla="*/ 284729 w 284729"/>
                          <a:gd name="connsiteY2" fmla="*/ 490220 h 1708150"/>
                          <a:gd name="connsiteX3" fmla="*/ 160248 w 284729"/>
                          <a:gd name="connsiteY3" fmla="*/ 1708150 h 1708150"/>
                          <a:gd name="connsiteX4" fmla="*/ 0 w 284729"/>
                          <a:gd name="connsiteY4" fmla="*/ 1708150 h 1708150"/>
                          <a:gd name="connsiteX5" fmla="*/ 0 w 284729"/>
                          <a:gd name="connsiteY5" fmla="*/ 0 h 17081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84729" h="1708150">
                            <a:moveTo>
                              <a:pt x="0" y="0"/>
                            </a:moveTo>
                            <a:lnTo>
                              <a:pt x="165746" y="0"/>
                            </a:lnTo>
                            <a:cubicBezTo>
                              <a:pt x="185533" y="96626"/>
                              <a:pt x="284048" y="493395"/>
                              <a:pt x="284729" y="490220"/>
                            </a:cubicBezTo>
                            <a:cubicBezTo>
                              <a:pt x="283495" y="513080"/>
                              <a:pt x="187661" y="1484101"/>
                              <a:pt x="160248" y="1708150"/>
                            </a:cubicBezTo>
                            <a:lnTo>
                              <a:pt x="0" y="17081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B1BE8B" id="Rechthoek 10" o:spid="_x0000_s1026" style="position:absolute;margin-left:0;margin-top:60.1pt;width:35.05pt;height:134.6pt;z-index:251669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coordsize="284729,170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" path="m,l165746,v19787,96626,118302,493395,118983,490220c283495,513080,187661,1484101,160248,1708150l,1708150,,xe" fillcolor="#003782 [3204]" stroked="f" strokeweight="1pt">
              <v:stroke joinstyle="miter"/>
              <v:path arrowok="t" o:connecttype="custom" o:connectlocs="0,0;259202,0;445273,490584;250604,1709420;0,1709420;0,0" o:connectangles="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0B1B"/>
    <w:multiLevelType w:val="hybridMultilevel"/>
    <w:tmpl w:val="2500B54C"/>
    <w:lvl w:ilvl="0" w:tplc="0413000F">
      <w:start w:val="3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7566E"/>
    <w:multiLevelType w:val="hybridMultilevel"/>
    <w:tmpl w:val="4A9CA0A6"/>
    <w:lvl w:ilvl="0" w:tplc="951CDFC0">
      <w:numFmt w:val="bullet"/>
      <w:pStyle w:val="Opsomming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Arial" w:hint="default"/>
        <w:color w:val="7BB500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5738FC"/>
    <w:multiLevelType w:val="hybridMultilevel"/>
    <w:tmpl w:val="954898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C5E20"/>
    <w:multiLevelType w:val="hybridMultilevel"/>
    <w:tmpl w:val="B1BE31CE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C36212"/>
    <w:multiLevelType w:val="hybridMultilevel"/>
    <w:tmpl w:val="2BC0D3AA"/>
    <w:lvl w:ilvl="0" w:tplc="3DA66B28">
      <w:numFmt w:val="bullet"/>
      <w:pStyle w:val="Opsomming2"/>
      <w:lvlText w:val="-"/>
      <w:lvlJc w:val="left"/>
      <w:pPr>
        <w:tabs>
          <w:tab w:val="num" w:pos="624"/>
        </w:tabs>
        <w:ind w:left="624" w:hanging="267"/>
      </w:pPr>
      <w:rPr>
        <w:rFonts w:ascii="Symbol" w:hAnsi="Symbol" w:cs="Arial" w:hint="default"/>
        <w:color w:val="7BB50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14410"/>
    <w:multiLevelType w:val="multilevel"/>
    <w:tmpl w:val="643CA798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9A72301"/>
    <w:multiLevelType w:val="hybridMultilevel"/>
    <w:tmpl w:val="B96E616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1567F"/>
    <w:multiLevelType w:val="hybridMultilevel"/>
    <w:tmpl w:val="B01CC800"/>
    <w:lvl w:ilvl="0" w:tplc="D556BEA6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  <w:color w:val="92D050"/>
      </w:rPr>
    </w:lvl>
    <w:lvl w:ilvl="1" w:tplc="0413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8" w15:restartNumberingAfterBreak="0">
    <w:nsid w:val="72270CD5"/>
    <w:multiLevelType w:val="hybridMultilevel"/>
    <w:tmpl w:val="E92A7DC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3A62D7"/>
    <w:multiLevelType w:val="hybridMultilevel"/>
    <w:tmpl w:val="5AAAC42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20240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C8A017F"/>
    <w:multiLevelType w:val="multilevel"/>
    <w:tmpl w:val="643CA798"/>
    <w:lvl w:ilvl="0">
      <w:start w:val="1"/>
      <w:numFmt w:val="decimal"/>
      <w:lvlText w:val="%1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C9B142A"/>
    <w:multiLevelType w:val="multilevel"/>
    <w:tmpl w:val="F32C70F6"/>
    <w:lvl w:ilvl="0">
      <w:start w:val="1"/>
      <w:numFmt w:val="decimal"/>
      <w:pStyle w:val="Nummeringniveau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Nummeringniveau2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3" w15:restartNumberingAfterBreak="0">
    <w:nsid w:val="7FE121A8"/>
    <w:multiLevelType w:val="hybridMultilevel"/>
    <w:tmpl w:val="75E8D928"/>
    <w:lvl w:ilvl="0" w:tplc="D556B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035217">
    <w:abstractNumId w:val="5"/>
  </w:num>
  <w:num w:numId="2" w16cid:durableId="1905097012">
    <w:abstractNumId w:val="10"/>
  </w:num>
  <w:num w:numId="3" w16cid:durableId="1500464288">
    <w:abstractNumId w:val="12"/>
  </w:num>
  <w:num w:numId="4" w16cid:durableId="1885016846">
    <w:abstractNumId w:val="1"/>
  </w:num>
  <w:num w:numId="5" w16cid:durableId="588393077">
    <w:abstractNumId w:val="4"/>
  </w:num>
  <w:num w:numId="6" w16cid:durableId="280961419">
    <w:abstractNumId w:val="9"/>
  </w:num>
  <w:num w:numId="7" w16cid:durableId="247495733">
    <w:abstractNumId w:val="6"/>
  </w:num>
  <w:num w:numId="8" w16cid:durableId="221990260">
    <w:abstractNumId w:val="2"/>
  </w:num>
  <w:num w:numId="9" w16cid:durableId="814029577">
    <w:abstractNumId w:val="3"/>
  </w:num>
  <w:num w:numId="10" w16cid:durableId="79757692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4913275">
    <w:abstractNumId w:val="13"/>
  </w:num>
  <w:num w:numId="12" w16cid:durableId="13979745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2604878">
    <w:abstractNumId w:val="7"/>
  </w:num>
  <w:num w:numId="14" w16cid:durableId="1844970406">
    <w:abstractNumId w:val="11"/>
  </w:num>
  <w:num w:numId="15" w16cid:durableId="517500976">
    <w:abstractNumId w:val="0"/>
  </w:num>
  <w:num w:numId="16" w16cid:durableId="15435184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A3A"/>
    <w:rsid w:val="00005E21"/>
    <w:rsid w:val="00053D32"/>
    <w:rsid w:val="00066968"/>
    <w:rsid w:val="0007743E"/>
    <w:rsid w:val="0008044C"/>
    <w:rsid w:val="000A34BD"/>
    <w:rsid w:val="000A40CB"/>
    <w:rsid w:val="000B11BB"/>
    <w:rsid w:val="001552FA"/>
    <w:rsid w:val="001A7AFD"/>
    <w:rsid w:val="001F5835"/>
    <w:rsid w:val="001F7BBF"/>
    <w:rsid w:val="002031EA"/>
    <w:rsid w:val="0020565D"/>
    <w:rsid w:val="00215077"/>
    <w:rsid w:val="002356D4"/>
    <w:rsid w:val="00247571"/>
    <w:rsid w:val="002715EF"/>
    <w:rsid w:val="002728E8"/>
    <w:rsid w:val="00292A76"/>
    <w:rsid w:val="002A18E3"/>
    <w:rsid w:val="002B161F"/>
    <w:rsid w:val="002B4CCA"/>
    <w:rsid w:val="002C03BD"/>
    <w:rsid w:val="002C0E72"/>
    <w:rsid w:val="0030466C"/>
    <w:rsid w:val="00307E79"/>
    <w:rsid w:val="003414DB"/>
    <w:rsid w:val="003502FD"/>
    <w:rsid w:val="00363307"/>
    <w:rsid w:val="003B53C1"/>
    <w:rsid w:val="003D06CE"/>
    <w:rsid w:val="003D154B"/>
    <w:rsid w:val="003E4303"/>
    <w:rsid w:val="003F66FC"/>
    <w:rsid w:val="00401946"/>
    <w:rsid w:val="00410D3D"/>
    <w:rsid w:val="00411035"/>
    <w:rsid w:val="00411777"/>
    <w:rsid w:val="00423C97"/>
    <w:rsid w:val="004402C1"/>
    <w:rsid w:val="00442A3A"/>
    <w:rsid w:val="00466350"/>
    <w:rsid w:val="004827E3"/>
    <w:rsid w:val="00491BAD"/>
    <w:rsid w:val="004A047C"/>
    <w:rsid w:val="004C7C12"/>
    <w:rsid w:val="004D576A"/>
    <w:rsid w:val="004E5D9F"/>
    <w:rsid w:val="004E70DE"/>
    <w:rsid w:val="004F3BB0"/>
    <w:rsid w:val="004F5249"/>
    <w:rsid w:val="005203D0"/>
    <w:rsid w:val="00586CA3"/>
    <w:rsid w:val="0059208A"/>
    <w:rsid w:val="005A3165"/>
    <w:rsid w:val="005E5513"/>
    <w:rsid w:val="00616175"/>
    <w:rsid w:val="00631D43"/>
    <w:rsid w:val="006707BD"/>
    <w:rsid w:val="00674E43"/>
    <w:rsid w:val="00687F10"/>
    <w:rsid w:val="00697830"/>
    <w:rsid w:val="006B3E1E"/>
    <w:rsid w:val="006B4A38"/>
    <w:rsid w:val="006E4E54"/>
    <w:rsid w:val="007041E4"/>
    <w:rsid w:val="00705019"/>
    <w:rsid w:val="00734707"/>
    <w:rsid w:val="00744CDB"/>
    <w:rsid w:val="007626EA"/>
    <w:rsid w:val="00787BC2"/>
    <w:rsid w:val="007B72E7"/>
    <w:rsid w:val="007C3A08"/>
    <w:rsid w:val="007D1DF1"/>
    <w:rsid w:val="007D5FAA"/>
    <w:rsid w:val="007D6EF0"/>
    <w:rsid w:val="007E30DD"/>
    <w:rsid w:val="00812D6B"/>
    <w:rsid w:val="00821937"/>
    <w:rsid w:val="00856EBA"/>
    <w:rsid w:val="00871532"/>
    <w:rsid w:val="0087325F"/>
    <w:rsid w:val="00895579"/>
    <w:rsid w:val="00895ACF"/>
    <w:rsid w:val="008A4402"/>
    <w:rsid w:val="008B31F0"/>
    <w:rsid w:val="008C7856"/>
    <w:rsid w:val="008D77EE"/>
    <w:rsid w:val="008D7EF8"/>
    <w:rsid w:val="008E2CB2"/>
    <w:rsid w:val="008F591D"/>
    <w:rsid w:val="00900675"/>
    <w:rsid w:val="0090076B"/>
    <w:rsid w:val="009061D9"/>
    <w:rsid w:val="009245CF"/>
    <w:rsid w:val="009257BD"/>
    <w:rsid w:val="00925A80"/>
    <w:rsid w:val="009516D4"/>
    <w:rsid w:val="00964741"/>
    <w:rsid w:val="00992677"/>
    <w:rsid w:val="009C43C9"/>
    <w:rsid w:val="009F424C"/>
    <w:rsid w:val="00A0397B"/>
    <w:rsid w:val="00A04C40"/>
    <w:rsid w:val="00A052B4"/>
    <w:rsid w:val="00A05F1E"/>
    <w:rsid w:val="00A105EB"/>
    <w:rsid w:val="00A21E3B"/>
    <w:rsid w:val="00A22EB7"/>
    <w:rsid w:val="00A60093"/>
    <w:rsid w:val="00A65486"/>
    <w:rsid w:val="00A86300"/>
    <w:rsid w:val="00A97756"/>
    <w:rsid w:val="00AA4173"/>
    <w:rsid w:val="00AC4328"/>
    <w:rsid w:val="00AC51EF"/>
    <w:rsid w:val="00AC5520"/>
    <w:rsid w:val="00AC58D3"/>
    <w:rsid w:val="00AC6EC2"/>
    <w:rsid w:val="00AD1043"/>
    <w:rsid w:val="00AF0985"/>
    <w:rsid w:val="00B111FA"/>
    <w:rsid w:val="00B140C6"/>
    <w:rsid w:val="00B322EB"/>
    <w:rsid w:val="00B35BAD"/>
    <w:rsid w:val="00B506E9"/>
    <w:rsid w:val="00B55523"/>
    <w:rsid w:val="00B718C0"/>
    <w:rsid w:val="00B92914"/>
    <w:rsid w:val="00C21DD9"/>
    <w:rsid w:val="00C316DF"/>
    <w:rsid w:val="00C31E70"/>
    <w:rsid w:val="00C36F52"/>
    <w:rsid w:val="00C51C48"/>
    <w:rsid w:val="00C64F93"/>
    <w:rsid w:val="00C6695F"/>
    <w:rsid w:val="00C7211A"/>
    <w:rsid w:val="00C76F9E"/>
    <w:rsid w:val="00C7709F"/>
    <w:rsid w:val="00C90029"/>
    <w:rsid w:val="00C9147E"/>
    <w:rsid w:val="00C94E87"/>
    <w:rsid w:val="00CA61F1"/>
    <w:rsid w:val="00CE6B96"/>
    <w:rsid w:val="00D0309F"/>
    <w:rsid w:val="00D106F2"/>
    <w:rsid w:val="00D10CA4"/>
    <w:rsid w:val="00D13CA0"/>
    <w:rsid w:val="00D4082F"/>
    <w:rsid w:val="00D87E82"/>
    <w:rsid w:val="00D92A06"/>
    <w:rsid w:val="00DB3D3A"/>
    <w:rsid w:val="00DC388D"/>
    <w:rsid w:val="00DC55B2"/>
    <w:rsid w:val="00DF634D"/>
    <w:rsid w:val="00E40F57"/>
    <w:rsid w:val="00E62900"/>
    <w:rsid w:val="00E973D2"/>
    <w:rsid w:val="00EA0082"/>
    <w:rsid w:val="00EA02BA"/>
    <w:rsid w:val="00EB118B"/>
    <w:rsid w:val="00EE2791"/>
    <w:rsid w:val="00EE7C08"/>
    <w:rsid w:val="00EF5D8B"/>
    <w:rsid w:val="00EF7E1B"/>
    <w:rsid w:val="00F1272C"/>
    <w:rsid w:val="00F41EDD"/>
    <w:rsid w:val="00F63D44"/>
    <w:rsid w:val="00F8490F"/>
    <w:rsid w:val="00FA7561"/>
    <w:rsid w:val="00FB66C2"/>
    <w:rsid w:val="00FC1A65"/>
    <w:rsid w:val="00FE531C"/>
    <w:rsid w:val="00FF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EF12C4E"/>
  <w14:defaultImageDpi w14:val="32767"/>
  <w15:chartTrackingRefBased/>
  <w15:docId w15:val="{5CD64EA5-DDF4-4452-89FE-DA5AB937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35"/>
    <w:pPr>
      <w:spacing w:line="240" w:lineRule="atLeast"/>
    </w:pPr>
    <w:rPr>
      <w:rFonts w:eastAsiaTheme="minorEastAsia" w:cs="Times New Roman (Hoofdtekst CS)"/>
      <w:sz w:val="16"/>
    </w:rPr>
  </w:style>
  <w:style w:type="paragraph" w:styleId="Heading1">
    <w:name w:val="heading 1"/>
    <w:basedOn w:val="Normal"/>
    <w:next w:val="Normal"/>
    <w:link w:val="Heading1Char"/>
    <w:qFormat/>
    <w:rsid w:val="00812D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28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B53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2861" w:themeColor="accent1" w:themeShade="BF"/>
      <w:sz w:val="26"/>
      <w:szCs w:val="26"/>
    </w:rPr>
  </w:style>
  <w:style w:type="paragraph" w:styleId="Heading3">
    <w:name w:val="heading 3"/>
    <w:basedOn w:val="Kopjes"/>
    <w:next w:val="Normal"/>
    <w:link w:val="Heading3Char"/>
    <w:unhideWhenUsed/>
    <w:qFormat/>
    <w:rsid w:val="00F1272C"/>
    <w:pPr>
      <w:outlineLvl w:val="2"/>
    </w:pPr>
  </w:style>
  <w:style w:type="paragraph" w:styleId="Heading4">
    <w:name w:val="heading 4"/>
    <w:basedOn w:val="Normal"/>
    <w:next w:val="Normal"/>
    <w:link w:val="Heading4Char"/>
    <w:unhideWhenUsed/>
    <w:qFormat/>
    <w:rsid w:val="003B53C1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028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53C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0028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3B53C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001B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53C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1B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53C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53C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6B4A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6B4A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6B4A38"/>
    <w:tblPr>
      <w:tblStyleRowBandSize w:val="1"/>
      <w:tblStyleColBandSize w:val="1"/>
      <w:tblBorders>
        <w:top w:val="single" w:sz="4" w:space="0" w:color="1B7AFF" w:themeColor="accent1" w:themeTint="99"/>
        <w:left w:val="single" w:sz="4" w:space="0" w:color="1B7AFF" w:themeColor="accent1" w:themeTint="99"/>
        <w:bottom w:val="single" w:sz="4" w:space="0" w:color="1B7AFF" w:themeColor="accent1" w:themeTint="99"/>
        <w:right w:val="single" w:sz="4" w:space="0" w:color="1B7AFF" w:themeColor="accent1" w:themeTint="99"/>
        <w:insideH w:val="single" w:sz="4" w:space="0" w:color="1B7AFF" w:themeColor="accent1" w:themeTint="99"/>
        <w:insideV w:val="single" w:sz="4" w:space="0" w:color="1B7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782" w:themeColor="accent1"/>
          <w:left w:val="single" w:sz="4" w:space="0" w:color="003782" w:themeColor="accent1"/>
          <w:bottom w:val="single" w:sz="4" w:space="0" w:color="003782" w:themeColor="accent1"/>
          <w:right w:val="single" w:sz="4" w:space="0" w:color="003782" w:themeColor="accent1"/>
          <w:insideH w:val="nil"/>
          <w:insideV w:val="nil"/>
        </w:tcBorders>
        <w:shd w:val="clear" w:color="auto" w:fill="003782" w:themeFill="accent1"/>
      </w:tcPr>
    </w:tblStylePr>
    <w:tblStylePr w:type="lastRow">
      <w:rPr>
        <w:b/>
        <w:bCs/>
      </w:rPr>
      <w:tblPr/>
      <w:tcPr>
        <w:tcBorders>
          <w:top w:val="double" w:sz="4" w:space="0" w:color="0037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2FF" w:themeFill="accent1" w:themeFillTint="33"/>
      </w:tcPr>
    </w:tblStylePr>
    <w:tblStylePr w:type="band1Horz">
      <w:tblPr/>
      <w:tcPr>
        <w:shd w:val="clear" w:color="auto" w:fill="B3D2FF" w:themeFill="accent1" w:themeFillTint="33"/>
      </w:tcPr>
    </w:tblStylePr>
  </w:style>
  <w:style w:type="table" w:styleId="GridTable4-Accent3">
    <w:name w:val="Grid Table 4 Accent 3"/>
    <w:basedOn w:val="TableNormal"/>
    <w:uiPriority w:val="49"/>
    <w:rsid w:val="006B4A38"/>
    <w:tblPr>
      <w:tblStyleRowBandSize w:val="1"/>
      <w:tblStyleColBandSize w:val="1"/>
      <w:tblBorders>
        <w:top w:val="single" w:sz="4" w:space="0" w:color="8E9BC7" w:themeColor="accent3" w:themeTint="99"/>
        <w:left w:val="single" w:sz="4" w:space="0" w:color="8E9BC7" w:themeColor="accent3" w:themeTint="99"/>
        <w:bottom w:val="single" w:sz="4" w:space="0" w:color="8E9BC7" w:themeColor="accent3" w:themeTint="99"/>
        <w:right w:val="single" w:sz="4" w:space="0" w:color="8E9BC7" w:themeColor="accent3" w:themeTint="99"/>
        <w:insideH w:val="single" w:sz="4" w:space="0" w:color="8E9BC7" w:themeColor="accent3" w:themeTint="99"/>
        <w:insideV w:val="single" w:sz="4" w:space="0" w:color="8E9BC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5E99" w:themeColor="accent3"/>
          <w:left w:val="single" w:sz="4" w:space="0" w:color="4C5E99" w:themeColor="accent3"/>
          <w:bottom w:val="single" w:sz="4" w:space="0" w:color="4C5E99" w:themeColor="accent3"/>
          <w:right w:val="single" w:sz="4" w:space="0" w:color="4C5E99" w:themeColor="accent3"/>
          <w:insideH w:val="nil"/>
          <w:insideV w:val="nil"/>
        </w:tcBorders>
        <w:shd w:val="clear" w:color="auto" w:fill="4C5E99" w:themeFill="accent3"/>
      </w:tcPr>
    </w:tblStylePr>
    <w:tblStylePr w:type="lastRow">
      <w:rPr>
        <w:b/>
        <w:bCs/>
      </w:rPr>
      <w:tblPr/>
      <w:tcPr>
        <w:tcBorders>
          <w:top w:val="double" w:sz="4" w:space="0" w:color="4C5E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DEC" w:themeFill="accent3" w:themeFillTint="33"/>
      </w:tcPr>
    </w:tblStylePr>
    <w:tblStylePr w:type="band1Horz">
      <w:tblPr/>
      <w:tcPr>
        <w:shd w:val="clear" w:color="auto" w:fill="D9DDEC" w:themeFill="accent3" w:themeFillTint="33"/>
      </w:tcPr>
    </w:tblStylePr>
  </w:style>
  <w:style w:type="table" w:customStyle="1" w:styleId="Eurofins-tabel">
    <w:name w:val="Eurofins-tabel"/>
    <w:basedOn w:val="TableNormal"/>
    <w:uiPriority w:val="99"/>
    <w:rsid w:val="0087325F"/>
    <w:pPr>
      <w:spacing w:line="180" w:lineRule="exact"/>
    </w:pPr>
    <w:rPr>
      <w:sz w:val="15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782" w:themeFill="accent1"/>
      </w:tcPr>
    </w:tblStylePr>
    <w:tblStylePr w:type="lastCol">
      <w:pPr>
        <w:jc w:val="right"/>
      </w:pPr>
    </w:tblStylePr>
  </w:style>
  <w:style w:type="paragraph" w:styleId="Footer">
    <w:name w:val="footer"/>
    <w:basedOn w:val="Normal"/>
    <w:link w:val="FooterChar"/>
    <w:unhideWhenUsed/>
    <w:rsid w:val="0007743E"/>
    <w:pPr>
      <w:tabs>
        <w:tab w:val="left" w:pos="567"/>
        <w:tab w:val="center" w:pos="4253"/>
        <w:tab w:val="right" w:pos="9072"/>
      </w:tabs>
      <w:spacing w:line="240" w:lineRule="auto"/>
    </w:pPr>
    <w:rPr>
      <w:color w:val="003782" w:themeColor="text2"/>
      <w:sz w:val="14"/>
    </w:rPr>
  </w:style>
  <w:style w:type="character" w:customStyle="1" w:styleId="FooterChar">
    <w:name w:val="Footer Char"/>
    <w:basedOn w:val="DefaultParagraphFont"/>
    <w:link w:val="Footer"/>
    <w:rsid w:val="0007743E"/>
    <w:rPr>
      <w:rFonts w:eastAsiaTheme="minorEastAsia" w:cs="Times New Roman (Hoofdtekst CS)"/>
      <w:color w:val="003782" w:themeColor="text2"/>
      <w:sz w:val="14"/>
    </w:rPr>
  </w:style>
  <w:style w:type="character" w:styleId="PageNumber">
    <w:name w:val="page number"/>
    <w:basedOn w:val="DefaultParagraphFont"/>
    <w:unhideWhenUsed/>
    <w:rsid w:val="007B72E7"/>
  </w:style>
  <w:style w:type="paragraph" w:styleId="Header">
    <w:name w:val="header"/>
    <w:basedOn w:val="Normal"/>
    <w:link w:val="HeaderChar"/>
    <w:unhideWhenUsed/>
    <w:rsid w:val="00A052B4"/>
    <w:pPr>
      <w:tabs>
        <w:tab w:val="center" w:pos="4536"/>
        <w:tab w:val="right" w:pos="9072"/>
      </w:tabs>
      <w:spacing w:line="240" w:lineRule="auto"/>
    </w:pPr>
    <w:rPr>
      <w:color w:val="003782" w:themeColor="text2"/>
    </w:rPr>
  </w:style>
  <w:style w:type="character" w:customStyle="1" w:styleId="HeaderChar">
    <w:name w:val="Header Char"/>
    <w:basedOn w:val="DefaultParagraphFont"/>
    <w:link w:val="Header"/>
    <w:uiPriority w:val="99"/>
    <w:rsid w:val="00A052B4"/>
    <w:rPr>
      <w:rFonts w:cs="Times New Roman (Hoofdtekst CS)"/>
      <w:color w:val="003782" w:themeColor="text2"/>
      <w:sz w:val="16"/>
    </w:rPr>
  </w:style>
  <w:style w:type="paragraph" w:customStyle="1" w:styleId="nawEurofins">
    <w:name w:val="naw Eurofins"/>
    <w:basedOn w:val="Normal"/>
    <w:qFormat/>
    <w:rsid w:val="002A18E3"/>
    <w:pPr>
      <w:spacing w:line="220" w:lineRule="atLeast"/>
    </w:pPr>
    <w:rPr>
      <w:color w:val="003782" w:themeColor="accent1"/>
      <w:sz w:val="14"/>
    </w:rPr>
  </w:style>
  <w:style w:type="paragraph" w:styleId="Title">
    <w:name w:val="Title"/>
    <w:basedOn w:val="Normal"/>
    <w:next w:val="Normal"/>
    <w:link w:val="TitleChar"/>
    <w:uiPriority w:val="10"/>
    <w:qFormat/>
    <w:rsid w:val="009061D9"/>
    <w:pPr>
      <w:spacing w:line="240" w:lineRule="auto"/>
      <w:contextualSpacing/>
    </w:pPr>
    <w:rPr>
      <w:rFonts w:asciiTheme="majorHAnsi" w:eastAsiaTheme="majorEastAsia" w:hAnsiTheme="majorHAnsi" w:cs="Times New Roman (Koppen CS)"/>
      <w:color w:val="FFFFFF" w:themeColor="background1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1D9"/>
    <w:rPr>
      <w:rFonts w:asciiTheme="majorHAnsi" w:eastAsiaTheme="majorEastAsia" w:hAnsiTheme="majorHAnsi" w:cs="Times New Roman (Koppen CS)"/>
      <w:color w:val="FFFFFF" w:themeColor="background1"/>
      <w:sz w:val="52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A65486"/>
    <w:rPr>
      <w:rFonts w:asciiTheme="majorHAnsi" w:eastAsiaTheme="majorEastAsia" w:hAnsiTheme="majorHAnsi" w:cstheme="majorBidi"/>
      <w:color w:val="002861" w:themeColor="accent1" w:themeShade="BF"/>
      <w:sz w:val="32"/>
      <w:szCs w:val="32"/>
    </w:rPr>
  </w:style>
  <w:style w:type="paragraph" w:customStyle="1" w:styleId="Nummeringniveau2">
    <w:name w:val="Nummering niveau 2"/>
    <w:basedOn w:val="Normal"/>
    <w:link w:val="Nummeringniveau2Char"/>
    <w:qFormat/>
    <w:rsid w:val="004402C1"/>
    <w:pPr>
      <w:numPr>
        <w:ilvl w:val="1"/>
        <w:numId w:val="3"/>
      </w:numPr>
    </w:pPr>
    <w:rPr>
      <w:color w:val="000000" w:themeColor="text1"/>
    </w:rPr>
  </w:style>
  <w:style w:type="character" w:customStyle="1" w:styleId="Heading2Char">
    <w:name w:val="Heading 2 Char"/>
    <w:basedOn w:val="DefaultParagraphFont"/>
    <w:link w:val="Heading2"/>
    <w:rsid w:val="00A65486"/>
    <w:rPr>
      <w:rFonts w:asciiTheme="majorHAnsi" w:eastAsiaTheme="majorEastAsia" w:hAnsiTheme="majorHAnsi" w:cstheme="majorBidi"/>
      <w:color w:val="002861" w:themeColor="accent1" w:themeShade="BF"/>
      <w:sz w:val="26"/>
      <w:szCs w:val="26"/>
    </w:rPr>
  </w:style>
  <w:style w:type="paragraph" w:customStyle="1" w:styleId="Nummeringniveau1">
    <w:name w:val="Nummering niveau 1"/>
    <w:basedOn w:val="Normal"/>
    <w:link w:val="Nummeringniveau1Char"/>
    <w:qFormat/>
    <w:rsid w:val="004827E3"/>
    <w:pPr>
      <w:numPr>
        <w:numId w:val="3"/>
      </w:numPr>
    </w:pPr>
    <w:rPr>
      <w:b/>
    </w:rPr>
  </w:style>
  <w:style w:type="character" w:customStyle="1" w:styleId="Nummeringniveau2Char">
    <w:name w:val="Nummering niveau 2 Char"/>
    <w:basedOn w:val="DefaultParagraphFont"/>
    <w:link w:val="Nummeringniveau2"/>
    <w:rsid w:val="00D87E82"/>
    <w:rPr>
      <w:rFonts w:eastAsiaTheme="minorEastAsia" w:cs="Times New Roman (Hoofdtekst CS)"/>
      <w:color w:val="000000" w:themeColor="text1"/>
      <w:sz w:val="16"/>
    </w:rPr>
  </w:style>
  <w:style w:type="character" w:customStyle="1" w:styleId="Heading3Char">
    <w:name w:val="Heading 3 Char"/>
    <w:basedOn w:val="DefaultParagraphFont"/>
    <w:link w:val="Heading3"/>
    <w:rsid w:val="00F1272C"/>
    <w:rPr>
      <w:rFonts w:eastAsiaTheme="minorEastAsia" w:cs="Times New Roman (Hoofdtekst CS)"/>
      <w:b/>
      <w:color w:val="003782" w:themeColor="text2"/>
      <w:sz w:val="16"/>
    </w:rPr>
  </w:style>
  <w:style w:type="paragraph" w:styleId="ListParagraph">
    <w:name w:val="List Paragraph"/>
    <w:basedOn w:val="Normal"/>
    <w:uiPriority w:val="34"/>
    <w:qFormat/>
    <w:rsid w:val="00F41EDD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3B53C1"/>
    <w:rPr>
      <w:rFonts w:asciiTheme="majorHAnsi" w:eastAsiaTheme="majorEastAsia" w:hAnsiTheme="majorHAnsi" w:cstheme="majorBidi"/>
      <w:i/>
      <w:iCs/>
      <w:color w:val="002861" w:themeColor="accent1" w:themeShade="BF"/>
      <w:sz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53C1"/>
    <w:rPr>
      <w:rFonts w:asciiTheme="majorHAnsi" w:eastAsiaTheme="majorEastAsia" w:hAnsiTheme="majorHAnsi" w:cstheme="majorBidi"/>
      <w:color w:val="002861" w:themeColor="accent1" w:themeShade="BF"/>
      <w:sz w:val="16"/>
    </w:rPr>
  </w:style>
  <w:style w:type="character" w:customStyle="1" w:styleId="Heading6Char">
    <w:name w:val="Heading 6 Char"/>
    <w:basedOn w:val="DefaultParagraphFont"/>
    <w:link w:val="Heading6"/>
    <w:rsid w:val="003B53C1"/>
    <w:rPr>
      <w:rFonts w:asciiTheme="majorHAnsi" w:eastAsiaTheme="majorEastAsia" w:hAnsiTheme="majorHAnsi" w:cstheme="majorBidi"/>
      <w:color w:val="001B40" w:themeColor="accent1" w:themeShade="7F"/>
      <w:sz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53C1"/>
    <w:rPr>
      <w:rFonts w:asciiTheme="majorHAnsi" w:eastAsiaTheme="majorEastAsia" w:hAnsiTheme="majorHAnsi" w:cstheme="majorBidi"/>
      <w:i/>
      <w:iCs/>
      <w:color w:val="001B40" w:themeColor="accent1" w:themeShade="7F"/>
      <w:sz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53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53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ummeringniveau1Char">
    <w:name w:val="Nummering niveau 1 Char"/>
    <w:basedOn w:val="DefaultParagraphFont"/>
    <w:link w:val="Nummeringniveau1"/>
    <w:rsid w:val="004827E3"/>
    <w:rPr>
      <w:rFonts w:eastAsiaTheme="minorEastAsia" w:cs="Times New Roman (Hoofdtekst CS)"/>
      <w:b/>
      <w:sz w:val="16"/>
    </w:rPr>
  </w:style>
  <w:style w:type="numbering" w:styleId="111111">
    <w:name w:val="Outline List 2"/>
    <w:basedOn w:val="NoList"/>
    <w:uiPriority w:val="99"/>
    <w:semiHidden/>
    <w:unhideWhenUsed/>
    <w:rsid w:val="003B53C1"/>
    <w:pPr>
      <w:numPr>
        <w:numId w:val="2"/>
      </w:numPr>
    </w:pPr>
  </w:style>
  <w:style w:type="paragraph" w:customStyle="1" w:styleId="Datumplaatsonderwerp">
    <w:name w:val="Datum / plaats / onderwerp"/>
    <w:basedOn w:val="Normal"/>
    <w:qFormat/>
    <w:rsid w:val="004A047C"/>
    <w:pPr>
      <w:spacing w:after="120"/>
    </w:pPr>
  </w:style>
  <w:style w:type="paragraph" w:customStyle="1" w:styleId="Koptekst1">
    <w:name w:val="Koptekst1"/>
    <w:basedOn w:val="Normal"/>
    <w:autoRedefine/>
    <w:qFormat/>
    <w:rsid w:val="004F3BB0"/>
    <w:rPr>
      <w:color w:val="003782" w:themeColor="text2"/>
      <w:sz w:val="36"/>
    </w:rPr>
  </w:style>
  <w:style w:type="paragraph" w:customStyle="1" w:styleId="Kopjes">
    <w:name w:val="Kopjes"/>
    <w:basedOn w:val="Normal"/>
    <w:qFormat/>
    <w:rsid w:val="007E30DD"/>
    <w:rPr>
      <w:b/>
      <w:color w:val="003782" w:themeColor="text2"/>
    </w:rPr>
  </w:style>
  <w:style w:type="paragraph" w:customStyle="1" w:styleId="Standaardtabeltekst">
    <w:name w:val="Standaard tabeltekst"/>
    <w:basedOn w:val="Normal"/>
    <w:qFormat/>
    <w:rsid w:val="0087325F"/>
    <w:pPr>
      <w:spacing w:line="200" w:lineRule="exact"/>
    </w:pPr>
  </w:style>
  <w:style w:type="paragraph" w:customStyle="1" w:styleId="Coverklantnaam">
    <w:name w:val="Cover klantnaam"/>
    <w:basedOn w:val="Normal"/>
    <w:autoRedefine/>
    <w:qFormat/>
    <w:rsid w:val="00EB118B"/>
    <w:pPr>
      <w:framePr w:hSpace="142" w:wrap="around" w:vAnchor="text" w:hAnchor="page" w:x="852" w:y="625"/>
      <w:suppressOverlap/>
    </w:pPr>
    <w:rPr>
      <w:rFonts w:asciiTheme="majorHAnsi" w:hAnsiTheme="majorHAnsi"/>
      <w:color w:val="FFFFFF" w:themeColor="background1"/>
      <w:sz w:val="32"/>
    </w:rPr>
  </w:style>
  <w:style w:type="paragraph" w:customStyle="1" w:styleId="Covertekst">
    <w:name w:val="Cover tekst"/>
    <w:basedOn w:val="Normal"/>
    <w:autoRedefine/>
    <w:qFormat/>
    <w:rsid w:val="00FA7561"/>
    <w:pPr>
      <w:framePr w:hSpace="142" w:wrap="around" w:vAnchor="text" w:hAnchor="page" w:x="852" w:y="625"/>
      <w:suppressOverlap/>
    </w:pPr>
    <w:rPr>
      <w:color w:val="FFFFFF" w:themeColor="background1"/>
      <w:sz w:val="22"/>
      <w:szCs w:val="22"/>
    </w:rPr>
  </w:style>
  <w:style w:type="table" w:customStyle="1" w:styleId="Eurofinstabel2">
    <w:name w:val="Eurofinstabel_2"/>
    <w:basedOn w:val="TableNormal"/>
    <w:uiPriority w:val="99"/>
    <w:rsid w:val="009C43C9"/>
    <w:rPr>
      <w:rFonts w:cs="Times New Roman (Hoofdtekst CS)"/>
      <w:color w:val="000000" w:themeColor="text1"/>
      <w:sz w:val="16"/>
    </w:rPr>
    <w:tblPr>
      <w:tblCellMar>
        <w:top w:w="28" w:type="dxa"/>
        <w:left w:w="0" w:type="dxa"/>
        <w:bottom w:w="28" w:type="dxa"/>
        <w:right w:w="0" w:type="dxa"/>
      </w:tblCellMar>
    </w:tblPr>
  </w:style>
  <w:style w:type="paragraph" w:customStyle="1" w:styleId="Bijlageklantnaam">
    <w:name w:val="Bijlage klantnaam"/>
    <w:basedOn w:val="Normal"/>
    <w:next w:val="Normal"/>
    <w:qFormat/>
    <w:rsid w:val="008F591D"/>
    <w:pPr>
      <w:spacing w:line="360" w:lineRule="atLeast"/>
      <w:jc w:val="center"/>
    </w:pPr>
    <w:rPr>
      <w:rFonts w:asciiTheme="majorHAnsi" w:hAnsiTheme="majorHAnsi"/>
      <w:b/>
      <w:color w:val="000000" w:themeColor="text1"/>
      <w:sz w:val="26"/>
    </w:rPr>
  </w:style>
  <w:style w:type="paragraph" w:customStyle="1" w:styleId="Basisalinea">
    <w:name w:val="[Basisalinea]"/>
    <w:basedOn w:val="Normal"/>
    <w:uiPriority w:val="99"/>
    <w:rsid w:val="00A97756"/>
  </w:style>
  <w:style w:type="paragraph" w:customStyle="1" w:styleId="Subtitel">
    <w:name w:val="Subtitel"/>
    <w:basedOn w:val="Normal"/>
    <w:uiPriority w:val="99"/>
    <w:rsid w:val="008D77EE"/>
    <w:pPr>
      <w:tabs>
        <w:tab w:val="left" w:pos="1340"/>
        <w:tab w:val="left" w:pos="2420"/>
      </w:tabs>
      <w:autoSpaceDE w:val="0"/>
      <w:autoSpaceDN w:val="0"/>
      <w:adjustRightInd w:val="0"/>
      <w:textAlignment w:val="center"/>
    </w:pPr>
    <w:rPr>
      <w:rFonts w:ascii="Arial" w:eastAsiaTheme="minorHAnsi" w:hAnsi="Arial" w:cs="Arial"/>
      <w:b/>
      <w:bCs/>
      <w:color w:val="0005DD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FE531C"/>
    <w:rPr>
      <w:color w:val="808080"/>
    </w:rPr>
  </w:style>
  <w:style w:type="paragraph" w:styleId="NoSpacing">
    <w:name w:val="No Spacing"/>
    <w:link w:val="NoSpacingChar"/>
    <w:uiPriority w:val="1"/>
    <w:qFormat/>
    <w:rsid w:val="00FE531C"/>
    <w:rPr>
      <w:rFonts w:eastAsiaTheme="minorEastAsia"/>
      <w:sz w:val="22"/>
      <w:szCs w:val="22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FE531C"/>
    <w:rPr>
      <w:rFonts w:eastAsiaTheme="minorEastAsia"/>
      <w:sz w:val="22"/>
      <w:szCs w:val="22"/>
      <w:lang w:val="en-GB" w:eastAsia="en-GB"/>
    </w:rPr>
  </w:style>
  <w:style w:type="character" w:styleId="Hyperlink">
    <w:name w:val="Hyperlink"/>
    <w:rsid w:val="00C51C48"/>
    <w:rPr>
      <w:color w:val="0000FF"/>
      <w:u w:val="single"/>
    </w:rPr>
  </w:style>
  <w:style w:type="paragraph" w:styleId="BodyText2">
    <w:name w:val="Body Text 2"/>
    <w:basedOn w:val="Normal"/>
    <w:link w:val="BodyText2Char"/>
    <w:rsid w:val="00C51C48"/>
    <w:pPr>
      <w:spacing w:line="240" w:lineRule="auto"/>
    </w:pPr>
    <w:rPr>
      <w:rFonts w:ascii="Arial" w:eastAsia="SimSun" w:hAnsi="Arial" w:cs="Times New Roman"/>
      <w:color w:val="000080"/>
      <w:sz w:val="14"/>
      <w:lang w:val="en-US" w:eastAsia="zh-CN"/>
    </w:rPr>
  </w:style>
  <w:style w:type="character" w:customStyle="1" w:styleId="BodyText2Char">
    <w:name w:val="Body Text 2 Char"/>
    <w:basedOn w:val="DefaultParagraphFont"/>
    <w:link w:val="BodyText2"/>
    <w:rsid w:val="00C51C48"/>
    <w:rPr>
      <w:rFonts w:ascii="Arial" w:eastAsia="SimSun" w:hAnsi="Arial" w:cs="Times New Roman"/>
      <w:color w:val="000080"/>
      <w:sz w:val="14"/>
      <w:lang w:val="en-US" w:eastAsia="zh-CN"/>
    </w:rPr>
  </w:style>
  <w:style w:type="paragraph" w:customStyle="1" w:styleId="Opsomming">
    <w:name w:val="Opsomming"/>
    <w:basedOn w:val="Normal"/>
    <w:link w:val="OpsommingChar"/>
    <w:qFormat/>
    <w:rsid w:val="00CA61F1"/>
    <w:pPr>
      <w:numPr>
        <w:numId w:val="4"/>
      </w:numPr>
      <w:tabs>
        <w:tab w:val="clear" w:pos="785"/>
        <w:tab w:val="num" w:pos="360"/>
      </w:tabs>
      <w:ind w:left="357" w:hanging="357"/>
    </w:pPr>
    <w:rPr>
      <w:rFonts w:ascii="Arial" w:eastAsia="SimSun" w:hAnsi="Arial" w:cs="Arial"/>
      <w:szCs w:val="20"/>
      <w:lang w:eastAsia="zh-CN"/>
    </w:rPr>
  </w:style>
  <w:style w:type="character" w:customStyle="1" w:styleId="OpsommingChar">
    <w:name w:val="Opsomming Char"/>
    <w:basedOn w:val="DefaultParagraphFont"/>
    <w:link w:val="Opsomming"/>
    <w:rsid w:val="00CA61F1"/>
    <w:rPr>
      <w:rFonts w:ascii="Arial" w:eastAsia="SimSun" w:hAnsi="Arial" w:cs="Arial"/>
      <w:sz w:val="16"/>
      <w:szCs w:val="20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51C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1C48"/>
    <w:pPr>
      <w:spacing w:line="240" w:lineRule="auto"/>
    </w:pPr>
    <w:rPr>
      <w:rFonts w:ascii="Arial" w:eastAsia="SimSun" w:hAnsi="Arial" w:cs="Times New Roman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1C48"/>
    <w:rPr>
      <w:rFonts w:ascii="Arial" w:eastAsia="SimSun" w:hAnsi="Arial" w:cs="Times New Roman"/>
      <w:sz w:val="20"/>
      <w:szCs w:val="20"/>
      <w:lang w:val="en-US" w:eastAsia="zh-CN"/>
    </w:rPr>
  </w:style>
  <w:style w:type="paragraph" w:customStyle="1" w:styleId="Inspringen">
    <w:name w:val="Inspringen"/>
    <w:basedOn w:val="Normal"/>
    <w:qFormat/>
    <w:rsid w:val="00C316DF"/>
    <w:pPr>
      <w:ind w:left="2126" w:hanging="2126"/>
    </w:pPr>
  </w:style>
  <w:style w:type="paragraph" w:customStyle="1" w:styleId="Opsomming2">
    <w:name w:val="Opsomming 2"/>
    <w:basedOn w:val="Opsomming"/>
    <w:qFormat/>
    <w:rsid w:val="005A3165"/>
    <w:pPr>
      <w:numPr>
        <w:numId w:val="5"/>
      </w:numPr>
    </w:pPr>
  </w:style>
  <w:style w:type="character" w:styleId="FollowedHyperlink">
    <w:name w:val="FollowedHyperlink"/>
    <w:rsid w:val="00787BC2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rsid w:val="00787BC2"/>
    <w:pPr>
      <w:spacing w:line="240" w:lineRule="auto"/>
    </w:pPr>
    <w:rPr>
      <w:rFonts w:ascii="Tahoma" w:eastAsia="SimSun" w:hAnsi="Tahoma" w:cs="Courier New"/>
      <w:szCs w:val="16"/>
      <w:lang w:val="en-US" w:eastAsia="zh-CN"/>
    </w:rPr>
  </w:style>
  <w:style w:type="character" w:customStyle="1" w:styleId="BalloonTextChar">
    <w:name w:val="Balloon Text Char"/>
    <w:basedOn w:val="DefaultParagraphFont"/>
    <w:link w:val="BalloonText"/>
    <w:semiHidden/>
    <w:rsid w:val="00787BC2"/>
    <w:rPr>
      <w:rFonts w:ascii="Tahoma" w:eastAsia="SimSun" w:hAnsi="Tahoma" w:cs="Courier New"/>
      <w:sz w:val="16"/>
      <w:szCs w:val="16"/>
      <w:lang w:val="en-US" w:eastAsia="zh-CN"/>
    </w:rPr>
  </w:style>
  <w:style w:type="paragraph" w:customStyle="1" w:styleId="bronvermelding">
    <w:name w:val="bronvermelding"/>
    <w:basedOn w:val="Normal"/>
    <w:rsid w:val="00787BC2"/>
    <w:pPr>
      <w:widowControl w:val="0"/>
      <w:tabs>
        <w:tab w:val="right" w:pos="9360"/>
      </w:tabs>
      <w:suppressAutoHyphens/>
      <w:spacing w:line="240" w:lineRule="auto"/>
    </w:pPr>
    <w:rPr>
      <w:rFonts w:ascii="Courier New" w:eastAsia="SimSun" w:hAnsi="Courier New" w:cs="Times New Roman"/>
      <w:snapToGrid w:val="0"/>
      <w:sz w:val="20"/>
      <w:lang w:val="en-US" w:eastAsia="nl-NL"/>
    </w:rPr>
  </w:style>
  <w:style w:type="paragraph" w:styleId="BodyText">
    <w:name w:val="Body Text"/>
    <w:basedOn w:val="Normal"/>
    <w:link w:val="BodyTextChar"/>
    <w:rsid w:val="00787BC2"/>
    <w:pPr>
      <w:spacing w:line="240" w:lineRule="auto"/>
      <w:jc w:val="both"/>
    </w:pPr>
    <w:rPr>
      <w:rFonts w:ascii="Arial" w:eastAsia="SimSun" w:hAnsi="Arial" w:cs="Times New Roman"/>
      <w:sz w:val="20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787BC2"/>
    <w:rPr>
      <w:rFonts w:ascii="Arial" w:eastAsia="SimSun" w:hAnsi="Arial" w:cs="Times New Roman"/>
      <w:sz w:val="20"/>
      <w:lang w:val="en-GB" w:eastAsia="zh-CN"/>
    </w:rPr>
  </w:style>
  <w:style w:type="character" w:customStyle="1" w:styleId="macrotekst">
    <w:name w:val="macrotekst"/>
    <w:rsid w:val="00787BC2"/>
    <w:rPr>
      <w:rFonts w:ascii="Verdana" w:hAnsi="Verdana"/>
      <w:i/>
      <w:iCs/>
      <w:sz w:val="14"/>
    </w:rPr>
  </w:style>
  <w:style w:type="paragraph" w:styleId="DocumentMap">
    <w:name w:val="Document Map"/>
    <w:basedOn w:val="Normal"/>
    <w:link w:val="DocumentMapChar"/>
    <w:semiHidden/>
    <w:rsid w:val="00787BC2"/>
    <w:pPr>
      <w:shd w:val="clear" w:color="auto" w:fill="000080"/>
      <w:spacing w:line="240" w:lineRule="auto"/>
    </w:pPr>
    <w:rPr>
      <w:rFonts w:ascii="Tahoma" w:eastAsia="SimSun" w:hAnsi="Tahoma" w:cs="Tahoma"/>
      <w:sz w:val="20"/>
      <w:lang w:val="en-US" w:eastAsia="zh-CN"/>
    </w:rPr>
  </w:style>
  <w:style w:type="character" w:customStyle="1" w:styleId="DocumentMapChar">
    <w:name w:val="Document Map Char"/>
    <w:basedOn w:val="DefaultParagraphFont"/>
    <w:link w:val="DocumentMap"/>
    <w:semiHidden/>
    <w:rsid w:val="00787BC2"/>
    <w:rPr>
      <w:rFonts w:ascii="Tahoma" w:eastAsia="SimSun" w:hAnsi="Tahoma" w:cs="Tahoma"/>
      <w:sz w:val="20"/>
      <w:shd w:val="clear" w:color="auto" w:fill="000080"/>
      <w:lang w:val="en-US" w:eastAsia="zh-CN"/>
    </w:rPr>
  </w:style>
  <w:style w:type="table" w:styleId="MediumShading1-Accent3">
    <w:name w:val="Medium Shading 1 Accent 3"/>
    <w:aliases w:val="Groen huisstijl"/>
    <w:basedOn w:val="C-Mark"/>
    <w:uiPriority w:val="63"/>
    <w:rsid w:val="00787BC2"/>
    <w:rPr>
      <w:rFonts w:ascii="Arial" w:hAnsi="Arial"/>
    </w:rPr>
    <w:tblPr>
      <w:tblStyleRowBandSize w:val="1"/>
      <w:tblStyleColBandSize w:val="1"/>
      <w:tblInd w:w="108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28" w:type="dxa"/>
        <w:bottom w:w="28" w:type="dxa"/>
      </w:tblCellMar>
    </w:tblPr>
    <w:tblStylePr w:type="firstRow">
      <w:pPr>
        <w:spacing w:before="0" w:after="0" w:line="240" w:lineRule="auto"/>
        <w:jc w:val="left"/>
      </w:pPr>
      <w:rPr>
        <w:rFonts w:ascii="Arial" w:hAnsi="Arial"/>
        <w:b/>
        <w:bCs/>
        <w:color w:val="FFFFFF"/>
        <w:sz w:val="20"/>
      </w:rPr>
      <w:tblPr/>
      <w:tcPr>
        <w:shd w:val="clear" w:color="auto" w:fill="7BB500"/>
      </w:tcPr>
    </w:tblStylePr>
    <w:tblStylePr w:type="lastRow">
      <w:pPr>
        <w:spacing w:before="0" w:after="0" w:line="240" w:lineRule="auto"/>
        <w:jc w:val="left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pPr>
        <w:jc w:val="left"/>
      </w:pPr>
      <w:rPr>
        <w:b w:val="0"/>
        <w:bCs/>
      </w:rPr>
    </w:tblStylePr>
    <w:tblStylePr w:type="lastCol">
      <w:pPr>
        <w:jc w:val="left"/>
      </w:pPr>
      <w:rPr>
        <w:b/>
        <w:bCs/>
      </w:rPr>
    </w:tblStylePr>
    <w:tblStylePr w:type="band1Vert">
      <w:pPr>
        <w:jc w:val="left"/>
      </w:pPr>
      <w:tblPr/>
      <w:tcPr>
        <w:shd w:val="clear" w:color="auto" w:fill="FFFFFF"/>
      </w:tcPr>
    </w:tblStylePr>
    <w:tblStylePr w:type="band2Vert">
      <w:pPr>
        <w:jc w:val="left"/>
      </w:pPr>
      <w:tblPr/>
      <w:tcPr>
        <w:shd w:val="clear" w:color="auto" w:fill="E5F0CC"/>
      </w:tcPr>
    </w:tblStylePr>
    <w:tblStylePr w:type="band1Horz">
      <w:pPr>
        <w:jc w:val="left"/>
      </w:pPr>
      <w:tblPr/>
      <w:tcPr>
        <w:shd w:val="clear" w:color="auto" w:fill="FFFFFF"/>
      </w:tcPr>
    </w:tblStylePr>
    <w:tblStylePr w:type="band2Horz">
      <w:pPr>
        <w:jc w:val="left"/>
      </w:pPr>
      <w:tblPr/>
      <w:tcPr>
        <w:shd w:val="clear" w:color="auto" w:fill="E5F0CC"/>
      </w:tcPr>
    </w:tblStylePr>
  </w:style>
  <w:style w:type="table" w:customStyle="1" w:styleId="C-Mark">
    <w:name w:val="C-Mark"/>
    <w:basedOn w:val="TableNormal"/>
    <w:uiPriority w:val="99"/>
    <w:qFormat/>
    <w:rsid w:val="00787BC2"/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styleId="Subtitle">
    <w:name w:val="Subtitle"/>
    <w:basedOn w:val="Normal"/>
    <w:next w:val="Normal"/>
    <w:link w:val="SubtitleChar"/>
    <w:uiPriority w:val="11"/>
    <w:rsid w:val="00787BC2"/>
    <w:pPr>
      <w:numPr>
        <w:ilvl w:val="1"/>
      </w:numPr>
      <w:spacing w:line="240" w:lineRule="auto"/>
    </w:pPr>
    <w:rPr>
      <w:rFonts w:ascii="Museo Slab 700" w:eastAsia="Times New Roman" w:hAnsi="Museo Slab 700" w:cs="Times New Roman"/>
      <w:iCs/>
      <w:color w:val="0D2C76"/>
      <w:spacing w:val="15"/>
      <w:sz w:val="28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787BC2"/>
    <w:rPr>
      <w:rFonts w:ascii="Museo Slab 700" w:eastAsia="Times New Roman" w:hAnsi="Museo Slab 700" w:cs="Times New Roman"/>
      <w:iCs/>
      <w:color w:val="0D2C76"/>
      <w:spacing w:val="15"/>
      <w:sz w:val="28"/>
      <w:lang w:val="en-US" w:eastAsia="zh-CN"/>
    </w:rPr>
  </w:style>
  <w:style w:type="character" w:styleId="SubtleEmphasis">
    <w:name w:val="Subtle Emphasis"/>
    <w:uiPriority w:val="19"/>
    <w:rsid w:val="00787BC2"/>
    <w:rPr>
      <w:i/>
      <w:iCs/>
      <w:color w:val="808080"/>
    </w:rPr>
  </w:style>
  <w:style w:type="paragraph" w:customStyle="1" w:styleId="Default">
    <w:name w:val="Default"/>
    <w:rsid w:val="00787BC2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lang w:val="en-US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7B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7BC2"/>
    <w:rPr>
      <w:rFonts w:ascii="Arial" w:eastAsia="SimSun" w:hAnsi="Arial" w:cs="Times New Roman"/>
      <w:b/>
      <w:bCs/>
      <w:sz w:val="20"/>
      <w:szCs w:val="20"/>
      <w:lang w:val="en-US" w:eastAsia="zh-CN"/>
    </w:rPr>
  </w:style>
  <w:style w:type="table" w:customStyle="1" w:styleId="Groenhuisstijl1">
    <w:name w:val="Groen huisstijl1"/>
    <w:basedOn w:val="TableNormal"/>
    <w:next w:val="MediumShading1-Accent3"/>
    <w:uiPriority w:val="63"/>
    <w:rsid w:val="00787BC2"/>
    <w:rPr>
      <w:rFonts w:ascii="Arial" w:eastAsia="Times New Roman" w:hAnsi="Arial" w:cs="Times New Roman"/>
      <w:sz w:val="20"/>
      <w:szCs w:val="20"/>
      <w:lang w:eastAsia="nl-NL"/>
    </w:rPr>
    <w:tblPr>
      <w:tblStyleRowBandSize w:val="1"/>
      <w:tblStyleColBandSize w:val="1"/>
      <w:tblInd w:w="108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28" w:type="dxa"/>
        <w:bottom w:w="28" w:type="dxa"/>
      </w:tblCellMar>
    </w:tblPr>
    <w:tblStylePr w:type="firstRow">
      <w:pPr>
        <w:spacing w:before="0" w:after="0" w:line="240" w:lineRule="auto"/>
        <w:jc w:val="left"/>
      </w:pPr>
      <w:rPr>
        <w:rFonts w:ascii="Arial" w:hAnsi="Arial"/>
        <w:b/>
        <w:bCs/>
        <w:color w:val="FFFFFF"/>
        <w:sz w:val="20"/>
      </w:rPr>
      <w:tblPr/>
      <w:tcPr>
        <w:shd w:val="clear" w:color="auto" w:fill="7BB500"/>
      </w:tcPr>
    </w:tblStylePr>
    <w:tblStylePr w:type="lastRow">
      <w:pPr>
        <w:spacing w:before="0" w:after="0" w:line="240" w:lineRule="auto"/>
        <w:jc w:val="left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pPr>
        <w:jc w:val="left"/>
      </w:pPr>
      <w:rPr>
        <w:b w:val="0"/>
        <w:bCs/>
      </w:rPr>
    </w:tblStylePr>
    <w:tblStylePr w:type="lastCol">
      <w:pPr>
        <w:jc w:val="left"/>
      </w:pPr>
      <w:rPr>
        <w:b/>
        <w:bCs/>
      </w:rPr>
    </w:tblStylePr>
    <w:tblStylePr w:type="band1Vert">
      <w:pPr>
        <w:jc w:val="left"/>
      </w:pPr>
      <w:tblPr/>
      <w:tcPr>
        <w:shd w:val="clear" w:color="auto" w:fill="FFFFFF"/>
      </w:tcPr>
    </w:tblStylePr>
    <w:tblStylePr w:type="band2Vert">
      <w:pPr>
        <w:jc w:val="left"/>
      </w:pPr>
      <w:tblPr/>
      <w:tcPr>
        <w:shd w:val="clear" w:color="auto" w:fill="E5F0CC"/>
      </w:tcPr>
    </w:tblStylePr>
    <w:tblStylePr w:type="band1Horz">
      <w:pPr>
        <w:jc w:val="left"/>
      </w:pPr>
      <w:tblPr/>
      <w:tcPr>
        <w:shd w:val="clear" w:color="auto" w:fill="FFFFFF"/>
      </w:tcPr>
    </w:tblStylePr>
    <w:tblStylePr w:type="band2Horz">
      <w:pPr>
        <w:jc w:val="left"/>
      </w:pPr>
      <w:tblPr/>
      <w:tcPr>
        <w:shd w:val="clear" w:color="auto" w:fill="E5F0CC"/>
      </w:tcPr>
    </w:tblStylePr>
  </w:style>
  <w:style w:type="table" w:customStyle="1" w:styleId="Tabelraster1">
    <w:name w:val="Tabelraster1"/>
    <w:basedOn w:val="TableNormal"/>
    <w:next w:val="TableGrid"/>
    <w:rsid w:val="00787BC2"/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C0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-mark-advies@ftbnl.eurofin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dnmedia.c-mark.nl/cmark/media/147603/voorwaarden-cursussen-c-mark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jas\Desktop\22%20Voorstel%20BOA%20v2.dotx" TargetMode="External"/></Relationships>
</file>

<file path=word/theme/theme1.xml><?xml version="1.0" encoding="utf-8"?>
<a:theme xmlns:a="http://schemas.openxmlformats.org/drawingml/2006/main" name="Eurofins">
  <a:themeElements>
    <a:clrScheme name="Eurofins 1">
      <a:dk1>
        <a:srgbClr val="000000"/>
      </a:dk1>
      <a:lt1>
        <a:srgbClr val="FFFFFF"/>
      </a:lt1>
      <a:dk2>
        <a:srgbClr val="003782"/>
      </a:dk2>
      <a:lt2>
        <a:srgbClr val="E7E6E6"/>
      </a:lt2>
      <a:accent1>
        <a:srgbClr val="003782"/>
      </a:accent1>
      <a:accent2>
        <a:srgbClr val="ED7D31"/>
      </a:accent2>
      <a:accent3>
        <a:srgbClr val="4C5E99"/>
      </a:accent3>
      <a:accent4>
        <a:srgbClr val="F4AB78"/>
      </a:accent4>
      <a:accent5>
        <a:srgbClr val="99A3C5"/>
      </a:accent5>
      <a:accent6>
        <a:srgbClr val="F7C8A6"/>
      </a:accent6>
      <a:hlink>
        <a:srgbClr val="EC7C11"/>
      </a:hlink>
      <a:folHlink>
        <a:srgbClr val="7F8B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urofins" id="{60A191E9-4DD6-D040-BEC5-50B7404955EE}" vid="{3793091C-9E22-F248-AD6F-74A054FB511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22 Voorstel BOA v2</Template>
  <TotalTime>1</TotalTime>
  <Pages>1</Pages>
  <Words>263</Words>
  <Characters>1448</Characters>
  <Application>Microsoft Office Word</Application>
  <DocSecurity>4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Mediadome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Steenhuis</dc:creator>
  <cp:keywords/>
  <dc:description/>
  <cp:lastModifiedBy>Sander van Keken</cp:lastModifiedBy>
  <cp:revision>2</cp:revision>
  <cp:lastPrinted>2021-09-21T09:52:00Z</cp:lastPrinted>
  <dcterms:created xsi:type="dcterms:W3CDTF">2026-03-12T13:29:00Z</dcterms:created>
  <dcterms:modified xsi:type="dcterms:W3CDTF">2026-03-12T13:29:00Z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{97c5c2e2-981e-42b3-8335-bc068151cdca}</vt:lpwstr>
  </property>
  <property fmtid="{D5CDD505-2E9C-101B-9397-08002B2CF9AE}" pid="5" name="eSynDocContactDesc">
    <vt:lpwstr>
    </vt:lpwstr>
  </property>
  <property fmtid="{D5CDD505-2E9C-101B-9397-08002B2CF9AE}" pid="6" name="eSynDocAccountDesc">
    <vt:lpwstr>C-mark B.V.</vt:lpwstr>
  </property>
  <property fmtid="{D5CDD505-2E9C-101B-9397-08002B2CF9AE}" pid="7" name="eSynDocProjectDesc">
    <vt:lpwstr>
    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22 Voorstel BOA v2.dotx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204</vt:lpwstr>
  </property>
  <property fmtid="{D5CDD505-2E9C-101B-9397-08002B2CF9AE}" pid="19" name="eSynDocSerialNumber">
    <vt:lpwstr>
    </vt:lpwstr>
  </property>
  <property fmtid="{D5CDD505-2E9C-101B-9397-08002B2CF9AE}" pid="20" name="eSynDocSubject">
    <vt:lpwstr>22_Voorstel BOA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700625</vt:lpwstr>
  </property>
  <property fmtid="{D5CDD505-2E9C-101B-9397-08002B2CF9AE}" pid="25" name="eSynDocResource">
    <vt:lpwstr>
    </vt:lpwstr>
  </property>
  <property fmtid="{D5CDD505-2E9C-101B-9397-08002B2CF9AE}" pid="26" name="eSynDocProjectNr">
    <vt:lpwstr>
    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Attachments &amp; notes</vt:lpwstr>
  </property>
  <property fmtid="{D5CDD505-2E9C-101B-9397-08002B2CF9AE}" pid="36" name="eSynDocGroupID">
    <vt:lpwstr>0</vt:lpwstr>
  </property>
  <property fmtid="{D5CDD505-2E9C-101B-9397-08002B2CF9AE}" pid="37" name="eSynDocHID">
    <vt:lpwstr>709316</vt:lpwstr>
  </property>
  <property fmtid="{D5CDD505-2E9C-101B-9397-08002B2CF9AE}" pid="38" name="eSynCleanUp09/21/2021 11:44:08">
    <vt:i4>1</vt:i4>
  </property>
  <property fmtid="{D5CDD505-2E9C-101B-9397-08002B2CF9AE}" pid="39" name="MSIP_Label_91fbc4ad-92fb-407e-9b13-6d4edc64d067_Enabled">
    <vt:lpwstr>true</vt:lpwstr>
  </property>
  <property fmtid="{D5CDD505-2E9C-101B-9397-08002B2CF9AE}" pid="40" name="MSIP_Label_91fbc4ad-92fb-407e-9b13-6d4edc64d067_SetDate">
    <vt:lpwstr>2023-05-04T12:16:36Z</vt:lpwstr>
  </property>
  <property fmtid="{D5CDD505-2E9C-101B-9397-08002B2CF9AE}" pid="41" name="MSIP_Label_91fbc4ad-92fb-407e-9b13-6d4edc64d067_Method">
    <vt:lpwstr>Privileged</vt:lpwstr>
  </property>
  <property fmtid="{D5CDD505-2E9C-101B-9397-08002B2CF9AE}" pid="42" name="MSIP_Label_91fbc4ad-92fb-407e-9b13-6d4edc64d067_Name">
    <vt:lpwstr>Public</vt:lpwstr>
  </property>
  <property fmtid="{D5CDD505-2E9C-101B-9397-08002B2CF9AE}" pid="43" name="MSIP_Label_91fbc4ad-92fb-407e-9b13-6d4edc64d067_SiteId">
    <vt:lpwstr>0d0ba940-c753-4b2a-8a3a-12ba3f2ae17c</vt:lpwstr>
  </property>
  <property fmtid="{D5CDD505-2E9C-101B-9397-08002B2CF9AE}" pid="44" name="MSIP_Label_91fbc4ad-92fb-407e-9b13-6d4edc64d067_ActionId">
    <vt:lpwstr>35e738ae-f9d9-4d8b-a112-7967b83e99d6</vt:lpwstr>
  </property>
  <property fmtid="{D5CDD505-2E9C-101B-9397-08002B2CF9AE}" pid="45" name="MSIP_Label_91fbc4ad-92fb-407e-9b13-6d4edc64d067_ContentBits">
    <vt:lpwstr>0</vt:lpwstr>
  </property>
</Properties>
</file>